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B3A" w:rsidRPr="00AD7F05" w:rsidRDefault="00FA606D" w:rsidP="0083391A">
      <w:pPr>
        <w:spacing w:after="0" w:line="240" w:lineRule="auto"/>
        <w:jc w:val="center"/>
        <w:rPr>
          <w:sz w:val="20"/>
        </w:rPr>
      </w:pPr>
      <w:r w:rsidRPr="00FA606D">
        <w:rPr>
          <w:sz w:val="20"/>
        </w:rPr>
        <w:drawing>
          <wp:anchor distT="0" distB="0" distL="114300" distR="114300" simplePos="0" relativeHeight="251659264" behindDoc="0" locked="0" layoutInCell="0" allowOverlap="1">
            <wp:simplePos x="0" y="0"/>
            <wp:positionH relativeFrom="margin">
              <wp:posOffset>2567940</wp:posOffset>
            </wp:positionH>
            <wp:positionV relativeFrom="margin">
              <wp:posOffset>-129540</wp:posOffset>
            </wp:positionV>
            <wp:extent cx="723900" cy="923925"/>
            <wp:effectExtent l="19050" t="0" r="0" b="0"/>
            <wp:wrapSquare wrapText="bothSides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0B3A" w:rsidRPr="00AD7F05">
        <w:rPr>
          <w:sz w:val="20"/>
        </w:rPr>
        <w:t xml:space="preserve">                                                                                      </w:t>
      </w:r>
    </w:p>
    <w:p w:rsidR="00C50B3A" w:rsidRPr="00AD7F05" w:rsidRDefault="00C50B3A" w:rsidP="0083391A">
      <w:pPr>
        <w:spacing w:after="0" w:line="240" w:lineRule="auto"/>
        <w:rPr>
          <w:b/>
          <w:i/>
        </w:rPr>
      </w:pPr>
    </w:p>
    <w:p w:rsidR="00C50B3A" w:rsidRPr="00AD7F05" w:rsidRDefault="00C50B3A" w:rsidP="0083391A">
      <w:pPr>
        <w:spacing w:after="0" w:line="240" w:lineRule="auto"/>
        <w:jc w:val="right"/>
      </w:pPr>
    </w:p>
    <w:p w:rsidR="00C50B3A" w:rsidRPr="00AD7F05" w:rsidRDefault="00C50B3A" w:rsidP="0083391A">
      <w:pPr>
        <w:spacing w:after="0" w:line="240" w:lineRule="auto"/>
        <w:jc w:val="center"/>
        <w:rPr>
          <w:sz w:val="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sz w:val="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sz w:val="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sz w:val="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sz w:val="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sz w:val="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sz w:val="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sz w:val="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sz w:val="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b/>
          <w:szCs w:val="2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b/>
          <w:szCs w:val="28"/>
        </w:rPr>
      </w:pPr>
      <w:r w:rsidRPr="00AD7F05">
        <w:rPr>
          <w:b/>
          <w:szCs w:val="28"/>
        </w:rPr>
        <w:t>Совет муниципального района «Борзинский район»</w:t>
      </w:r>
    </w:p>
    <w:p w:rsidR="00C50B3A" w:rsidRPr="00AD7F05" w:rsidRDefault="00C50B3A" w:rsidP="0083391A">
      <w:pPr>
        <w:spacing w:after="0" w:line="240" w:lineRule="auto"/>
        <w:jc w:val="center"/>
        <w:rPr>
          <w:b/>
          <w:szCs w:val="28"/>
        </w:rPr>
      </w:pPr>
    </w:p>
    <w:p w:rsidR="00C50B3A" w:rsidRPr="00AD7F05" w:rsidRDefault="00C50B3A" w:rsidP="00486A4E">
      <w:pPr>
        <w:spacing w:after="0" w:line="240" w:lineRule="auto"/>
        <w:ind w:firstLine="0"/>
        <w:jc w:val="center"/>
        <w:rPr>
          <w:b/>
          <w:sz w:val="32"/>
          <w:szCs w:val="32"/>
        </w:rPr>
      </w:pPr>
      <w:r w:rsidRPr="00AD7F05">
        <w:rPr>
          <w:b/>
          <w:sz w:val="32"/>
          <w:szCs w:val="32"/>
        </w:rPr>
        <w:t>РЕШЕНИЕ</w:t>
      </w:r>
    </w:p>
    <w:p w:rsidR="00C50B3A" w:rsidRPr="00AD7F05" w:rsidRDefault="00C50B3A" w:rsidP="0083391A">
      <w:pPr>
        <w:spacing w:after="0" w:line="240" w:lineRule="auto"/>
        <w:rPr>
          <w:szCs w:val="28"/>
        </w:rPr>
      </w:pPr>
    </w:p>
    <w:p w:rsidR="00C50B3A" w:rsidRPr="00AD7F05" w:rsidRDefault="00FA606D" w:rsidP="005C48EF">
      <w:pPr>
        <w:spacing w:after="0" w:line="240" w:lineRule="auto"/>
        <w:ind w:firstLine="0"/>
      </w:pPr>
      <w:r>
        <w:t xml:space="preserve">10 </w:t>
      </w:r>
      <w:r w:rsidR="00C50B3A" w:rsidRPr="00AD7F05">
        <w:t>сентября 2014 года</w:t>
      </w:r>
      <w:r w:rsidR="00C50B3A" w:rsidRPr="00AD7F05">
        <w:tab/>
      </w:r>
      <w:r w:rsidR="00C50B3A" w:rsidRPr="00AD7F05">
        <w:tab/>
      </w:r>
      <w:r w:rsidR="00C50B3A" w:rsidRPr="00AD7F05">
        <w:tab/>
      </w:r>
      <w:r w:rsidR="00C50B3A" w:rsidRPr="00AD7F05">
        <w:tab/>
        <w:t xml:space="preserve">                                                     №</w:t>
      </w:r>
      <w:r>
        <w:t xml:space="preserve"> 97</w:t>
      </w:r>
      <w:r w:rsidR="00C50B3A" w:rsidRPr="00AD7F05">
        <w:t xml:space="preserve"> </w:t>
      </w:r>
    </w:p>
    <w:p w:rsidR="00C50B3A" w:rsidRPr="00AD7F05" w:rsidRDefault="00C50B3A" w:rsidP="0083391A">
      <w:pPr>
        <w:spacing w:after="0" w:line="240" w:lineRule="auto"/>
      </w:pPr>
    </w:p>
    <w:p w:rsidR="00C50B3A" w:rsidRPr="00AD7F05" w:rsidRDefault="00C50B3A" w:rsidP="0083391A">
      <w:pPr>
        <w:spacing w:after="0" w:line="240" w:lineRule="auto"/>
        <w:jc w:val="center"/>
        <w:rPr>
          <w:szCs w:val="28"/>
        </w:rPr>
      </w:pPr>
      <w:r w:rsidRPr="00AD7F05">
        <w:rPr>
          <w:szCs w:val="28"/>
        </w:rPr>
        <w:t>город Борзя</w:t>
      </w:r>
    </w:p>
    <w:p w:rsidR="00C50B3A" w:rsidRPr="00AD7F05" w:rsidRDefault="00C50B3A" w:rsidP="0083391A">
      <w:pPr>
        <w:spacing w:after="0" w:line="240" w:lineRule="auto"/>
        <w:jc w:val="center"/>
        <w:rPr>
          <w:szCs w:val="28"/>
        </w:rPr>
      </w:pPr>
    </w:p>
    <w:p w:rsidR="00C50B3A" w:rsidRPr="00AD7F05" w:rsidRDefault="00C50B3A" w:rsidP="0083391A">
      <w:pPr>
        <w:spacing w:after="0" w:line="240" w:lineRule="auto"/>
        <w:jc w:val="center"/>
        <w:rPr>
          <w:b/>
          <w:szCs w:val="28"/>
        </w:rPr>
      </w:pPr>
      <w:r w:rsidRPr="00AD7F05">
        <w:rPr>
          <w:b/>
          <w:szCs w:val="28"/>
        </w:rPr>
        <w:t xml:space="preserve">Об утверждении Положения о бюджетном процессе </w:t>
      </w:r>
    </w:p>
    <w:p w:rsidR="00C50B3A" w:rsidRPr="00AD7F05" w:rsidRDefault="00C50B3A" w:rsidP="0083391A">
      <w:pPr>
        <w:spacing w:after="0" w:line="240" w:lineRule="auto"/>
        <w:jc w:val="center"/>
        <w:rPr>
          <w:b/>
          <w:bCs/>
          <w:szCs w:val="28"/>
        </w:rPr>
      </w:pPr>
      <w:r w:rsidRPr="00AD7F05">
        <w:rPr>
          <w:b/>
          <w:szCs w:val="28"/>
        </w:rPr>
        <w:t>в муниципальном районе «Борзинский район»</w:t>
      </w:r>
    </w:p>
    <w:p w:rsidR="00C50B3A" w:rsidRPr="00AD7F05" w:rsidRDefault="00C50B3A" w:rsidP="0083391A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szCs w:val="28"/>
        </w:rPr>
      </w:pPr>
    </w:p>
    <w:p w:rsidR="00C50B3A" w:rsidRPr="00AD7F05" w:rsidRDefault="00C50B3A" w:rsidP="0083391A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szCs w:val="28"/>
        </w:rPr>
      </w:pPr>
    </w:p>
    <w:p w:rsidR="00C50B3A" w:rsidRPr="00AD7F05" w:rsidRDefault="00C50B3A" w:rsidP="0083391A">
      <w:pPr>
        <w:pStyle w:val="3"/>
        <w:spacing w:after="0"/>
        <w:ind w:left="0" w:firstLine="709"/>
        <w:jc w:val="both"/>
        <w:rPr>
          <w:b/>
          <w:sz w:val="28"/>
          <w:szCs w:val="28"/>
        </w:rPr>
      </w:pPr>
      <w:r w:rsidRPr="00AD7F05">
        <w:rPr>
          <w:sz w:val="28"/>
          <w:szCs w:val="28"/>
        </w:rPr>
        <w:t xml:space="preserve">В целях определения правовых основ и механизма осуществления бюджетного процесса в муниципальном районе «Борзинский район» в части составления и рассмотрения проекта бюджета муниципального района «Борзинский район», утверждения и исполнения бюджета муниципального района «Борзинский район», контроля за его исполнением, осуществления бюджетного учета, рассмотрения и утверждения бюджетной отчетности, в соответствии с Бюджетным кодексом Российской Федерации, руководствуясь статьями 38, 60 Устава муниципального района «Борзинский район», Совет муниципального района «Борзинский район» </w:t>
      </w:r>
      <w:r w:rsidRPr="00AD7F05">
        <w:rPr>
          <w:b/>
          <w:sz w:val="28"/>
          <w:szCs w:val="28"/>
        </w:rPr>
        <w:t>решил:</w:t>
      </w:r>
    </w:p>
    <w:p w:rsidR="00C50B3A" w:rsidRPr="00AD7F05" w:rsidRDefault="00C50B3A" w:rsidP="0083391A">
      <w:pPr>
        <w:autoSpaceDE w:val="0"/>
        <w:autoSpaceDN w:val="0"/>
        <w:adjustRightInd w:val="0"/>
        <w:spacing w:after="0" w:line="240" w:lineRule="auto"/>
        <w:ind w:firstLine="720"/>
        <w:rPr>
          <w:b/>
          <w:szCs w:val="28"/>
        </w:rPr>
      </w:pPr>
    </w:p>
    <w:p w:rsidR="00C50B3A" w:rsidRPr="00AD7F05" w:rsidRDefault="00C50B3A" w:rsidP="0083391A">
      <w:pPr>
        <w:autoSpaceDE w:val="0"/>
        <w:autoSpaceDN w:val="0"/>
        <w:adjustRightInd w:val="0"/>
        <w:spacing w:after="0" w:line="240" w:lineRule="auto"/>
        <w:ind w:firstLine="720"/>
        <w:rPr>
          <w:szCs w:val="28"/>
        </w:rPr>
      </w:pPr>
      <w:r w:rsidRPr="00AD7F05">
        <w:rPr>
          <w:szCs w:val="28"/>
        </w:rPr>
        <w:t xml:space="preserve">1. Утвердить прилагаемое Положение </w:t>
      </w:r>
      <w:r w:rsidR="00254F51" w:rsidRPr="00AD7F05">
        <w:rPr>
          <w:szCs w:val="28"/>
        </w:rPr>
        <w:t>о</w:t>
      </w:r>
      <w:r w:rsidRPr="00AD7F05">
        <w:rPr>
          <w:szCs w:val="28"/>
        </w:rPr>
        <w:t xml:space="preserve"> бюджетном процессе в муниципальном   районе «Борзинский район» (прилагается).</w:t>
      </w:r>
    </w:p>
    <w:p w:rsidR="00C50B3A" w:rsidRPr="00AD7F05" w:rsidRDefault="00C50B3A" w:rsidP="0083391A">
      <w:pPr>
        <w:autoSpaceDE w:val="0"/>
        <w:autoSpaceDN w:val="0"/>
        <w:adjustRightInd w:val="0"/>
        <w:spacing w:after="0" w:line="240" w:lineRule="auto"/>
        <w:outlineLvl w:val="0"/>
        <w:rPr>
          <w:szCs w:val="28"/>
        </w:rPr>
      </w:pPr>
      <w:r w:rsidRPr="00AD7F05">
        <w:rPr>
          <w:szCs w:val="28"/>
        </w:rPr>
        <w:t xml:space="preserve">2. Признать утратившими силу: </w:t>
      </w:r>
    </w:p>
    <w:p w:rsidR="00C50B3A" w:rsidRPr="00AD7F05" w:rsidRDefault="00C50B3A" w:rsidP="0083391A">
      <w:pPr>
        <w:spacing w:after="0" w:line="240" w:lineRule="auto"/>
        <w:ind w:firstLine="720"/>
        <w:rPr>
          <w:szCs w:val="28"/>
        </w:rPr>
      </w:pPr>
      <w:r w:rsidRPr="00AD7F05">
        <w:rPr>
          <w:szCs w:val="28"/>
        </w:rPr>
        <w:t>1) решение Совета муниципального района «Борзинский район» от 15 июня 2010 года № 196 «О бюджетном процессе в муниципальном районе «Борзинский район»;</w:t>
      </w:r>
    </w:p>
    <w:p w:rsidR="00C50B3A" w:rsidRPr="00AD7F05" w:rsidRDefault="00C50B3A" w:rsidP="0083391A">
      <w:pPr>
        <w:spacing w:after="0" w:line="240" w:lineRule="auto"/>
      </w:pPr>
      <w:r w:rsidRPr="00AD7F05">
        <w:rPr>
          <w:szCs w:val="28"/>
        </w:rPr>
        <w:t>2) решение Совета муниципального района «Борзинский район» от 25 декабря 2013 г. № 28 «О внесении изменений и дополнений в Положение «О бюджетном процессе в муниципальном районе «Борзинский район», принятое решением Совета муниципального района «Борзинский район» от 15 июня 2010 года №196»</w:t>
      </w:r>
      <w:r w:rsidRPr="00AD7F05">
        <w:t>.</w:t>
      </w:r>
    </w:p>
    <w:p w:rsidR="00C50B3A" w:rsidRPr="00AD7F05" w:rsidRDefault="00C50B3A" w:rsidP="0083391A">
      <w:pPr>
        <w:tabs>
          <w:tab w:val="left" w:pos="615"/>
        </w:tabs>
        <w:autoSpaceDE w:val="0"/>
        <w:autoSpaceDN w:val="0"/>
        <w:adjustRightInd w:val="0"/>
        <w:spacing w:after="0" w:line="240" w:lineRule="auto"/>
        <w:ind w:firstLine="720"/>
        <w:rPr>
          <w:szCs w:val="28"/>
        </w:rPr>
      </w:pPr>
      <w:r w:rsidRPr="00AD7F05">
        <w:rPr>
          <w:szCs w:val="28"/>
        </w:rPr>
        <w:t xml:space="preserve">3. Настоящее решение вступает в силу на следующий день после дня его официального опубликования (обнародования). </w:t>
      </w:r>
    </w:p>
    <w:p w:rsidR="00C50B3A" w:rsidRPr="00AD7F05" w:rsidRDefault="00C50B3A" w:rsidP="0083391A">
      <w:pPr>
        <w:tabs>
          <w:tab w:val="left" w:pos="615"/>
        </w:tabs>
        <w:autoSpaceDE w:val="0"/>
        <w:autoSpaceDN w:val="0"/>
        <w:adjustRightInd w:val="0"/>
        <w:spacing w:after="0" w:line="240" w:lineRule="auto"/>
        <w:rPr>
          <w:szCs w:val="28"/>
        </w:rPr>
      </w:pPr>
      <w:r w:rsidRPr="00AD7F05">
        <w:rPr>
          <w:szCs w:val="28"/>
        </w:rPr>
        <w:t>4. Настоящее решение официально опубликовать (обнародовать).</w:t>
      </w:r>
    </w:p>
    <w:p w:rsidR="00C50B3A" w:rsidRPr="00AD7F05" w:rsidRDefault="00C50B3A" w:rsidP="0083391A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szCs w:val="28"/>
        </w:rPr>
      </w:pPr>
    </w:p>
    <w:p w:rsidR="00C50B3A" w:rsidRPr="00AD7F05" w:rsidRDefault="00C50B3A" w:rsidP="0083391A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szCs w:val="28"/>
        </w:rPr>
      </w:pPr>
    </w:p>
    <w:p w:rsidR="00C50B3A" w:rsidRPr="00AD7F05" w:rsidRDefault="00C50B3A" w:rsidP="0083391A">
      <w:pPr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lastRenderedPageBreak/>
        <w:t>Глава муниципального района</w:t>
      </w:r>
    </w:p>
    <w:p w:rsidR="00C50B3A" w:rsidRPr="00AD7F05" w:rsidRDefault="00C50B3A" w:rsidP="0083391A">
      <w:pPr>
        <w:spacing w:after="0" w:line="240" w:lineRule="auto"/>
        <w:ind w:firstLine="0"/>
        <w:rPr>
          <w:sz w:val="24"/>
        </w:rPr>
      </w:pPr>
      <w:r w:rsidRPr="00AD7F05">
        <w:rPr>
          <w:szCs w:val="28"/>
        </w:rPr>
        <w:t>«Борзинский район»                                                                                Б.Я. Еркович</w:t>
      </w:r>
      <w:r w:rsidRPr="00AD7F05">
        <w:rPr>
          <w:sz w:val="24"/>
        </w:rPr>
        <w:t xml:space="preserve">      </w:t>
      </w:r>
    </w:p>
    <w:p w:rsidR="00C50B3A" w:rsidRPr="00AD7F05" w:rsidRDefault="00C50B3A" w:rsidP="0083391A">
      <w:pPr>
        <w:spacing w:after="0" w:line="240" w:lineRule="auto"/>
        <w:ind w:firstLine="720"/>
        <w:rPr>
          <w:sz w:val="24"/>
        </w:rPr>
      </w:pPr>
    </w:p>
    <w:p w:rsidR="00C50B3A" w:rsidRPr="00AD7F05" w:rsidRDefault="00C50B3A" w:rsidP="0083391A">
      <w:pPr>
        <w:spacing w:after="0" w:line="240" w:lineRule="auto"/>
        <w:ind w:firstLine="720"/>
        <w:rPr>
          <w:sz w:val="24"/>
        </w:rPr>
      </w:pPr>
    </w:p>
    <w:p w:rsidR="00C50B3A" w:rsidRPr="00AD7F05" w:rsidRDefault="00C50B3A" w:rsidP="0083391A">
      <w:pPr>
        <w:spacing w:after="0" w:line="240" w:lineRule="auto"/>
        <w:ind w:firstLine="720"/>
        <w:rPr>
          <w:sz w:val="24"/>
        </w:rPr>
      </w:pPr>
    </w:p>
    <w:p w:rsidR="00C50B3A" w:rsidRPr="00AD7F05" w:rsidRDefault="00C50B3A" w:rsidP="0083391A">
      <w:pPr>
        <w:spacing w:after="0" w:line="240" w:lineRule="auto"/>
        <w:ind w:firstLine="720"/>
        <w:rPr>
          <w:sz w:val="24"/>
        </w:rPr>
      </w:pPr>
    </w:p>
    <w:p w:rsidR="00C50B3A" w:rsidRPr="00AD7F05" w:rsidRDefault="00C50B3A" w:rsidP="0083391A">
      <w:pPr>
        <w:spacing w:after="0"/>
        <w:ind w:firstLine="720"/>
        <w:rPr>
          <w:sz w:val="24"/>
        </w:rPr>
      </w:pPr>
    </w:p>
    <w:p w:rsidR="00C50B3A" w:rsidRPr="00AD7F05" w:rsidRDefault="00C50B3A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Default="005C48EF" w:rsidP="00C50B3A">
      <w:pPr>
        <w:ind w:firstLine="720"/>
        <w:rPr>
          <w:sz w:val="24"/>
        </w:rPr>
      </w:pPr>
    </w:p>
    <w:p w:rsidR="00FA606D" w:rsidRDefault="00FA606D" w:rsidP="00C50B3A">
      <w:pPr>
        <w:ind w:firstLine="720"/>
        <w:rPr>
          <w:sz w:val="24"/>
        </w:rPr>
      </w:pPr>
    </w:p>
    <w:p w:rsidR="00FA606D" w:rsidRDefault="00FA606D" w:rsidP="00C50B3A">
      <w:pPr>
        <w:ind w:firstLine="720"/>
        <w:rPr>
          <w:sz w:val="24"/>
        </w:rPr>
      </w:pPr>
    </w:p>
    <w:p w:rsidR="00FA606D" w:rsidRPr="00AD7F05" w:rsidRDefault="00FA606D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5C48EF" w:rsidRPr="00AD7F05" w:rsidRDefault="005C48EF" w:rsidP="00C50B3A">
      <w:pPr>
        <w:ind w:firstLine="720"/>
        <w:rPr>
          <w:sz w:val="24"/>
        </w:rPr>
      </w:pPr>
    </w:p>
    <w:p w:rsidR="00F17889" w:rsidRPr="00AD7F05" w:rsidRDefault="00F17889" w:rsidP="00613467">
      <w:pPr>
        <w:autoSpaceDE w:val="0"/>
        <w:autoSpaceDN w:val="0"/>
        <w:adjustRightInd w:val="0"/>
        <w:ind w:left="4820" w:firstLine="0"/>
        <w:jc w:val="left"/>
        <w:outlineLvl w:val="0"/>
        <w:rPr>
          <w:szCs w:val="28"/>
        </w:rPr>
      </w:pPr>
      <w:r w:rsidRPr="00AD7F05">
        <w:rPr>
          <w:szCs w:val="28"/>
        </w:rPr>
        <w:lastRenderedPageBreak/>
        <w:t xml:space="preserve">УТВЕРЖДЕНО                                                                           решением Совета муниципального района  «Борзинский район»                                                                              от        сентября 2014г. № </w:t>
      </w:r>
    </w:p>
    <w:p w:rsidR="00490CAC" w:rsidRPr="00AD7F05" w:rsidRDefault="00490CAC" w:rsidP="00490CA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490CAC" w:rsidRPr="00AD7F05" w:rsidRDefault="00490CAC" w:rsidP="00490CAC">
      <w:pPr>
        <w:pStyle w:val="ConsPlusTitle"/>
        <w:jc w:val="center"/>
        <w:rPr>
          <w:b w:val="0"/>
        </w:rPr>
      </w:pPr>
    </w:p>
    <w:p w:rsidR="00490CAC" w:rsidRPr="00AD7F05" w:rsidRDefault="00490CAC" w:rsidP="00613467">
      <w:pPr>
        <w:pStyle w:val="a4"/>
        <w:spacing w:after="0"/>
        <w:jc w:val="center"/>
        <w:rPr>
          <w:b/>
          <w:sz w:val="28"/>
          <w:szCs w:val="28"/>
        </w:rPr>
      </w:pPr>
      <w:r w:rsidRPr="00AD7F05">
        <w:rPr>
          <w:b/>
          <w:sz w:val="28"/>
          <w:szCs w:val="28"/>
        </w:rPr>
        <w:t>ПОЛОЖЕНИЕ</w:t>
      </w:r>
    </w:p>
    <w:p w:rsidR="00613467" w:rsidRPr="00AD7F05" w:rsidRDefault="00613467" w:rsidP="00613467">
      <w:pPr>
        <w:ind w:firstLine="0"/>
        <w:jc w:val="center"/>
        <w:rPr>
          <w:b/>
          <w:bCs/>
          <w:szCs w:val="28"/>
        </w:rPr>
      </w:pPr>
      <w:r w:rsidRPr="00AD7F05">
        <w:rPr>
          <w:b/>
        </w:rPr>
        <w:t>о бюджетном процессе в муниципальном районе «Борзинский район»</w:t>
      </w:r>
    </w:p>
    <w:p w:rsidR="00490CAC" w:rsidRPr="00AD7F05" w:rsidRDefault="00490CAC" w:rsidP="00490CAC">
      <w:pPr>
        <w:pStyle w:val="a4"/>
        <w:tabs>
          <w:tab w:val="left" w:pos="993"/>
        </w:tabs>
        <w:spacing w:after="0"/>
        <w:ind w:firstLine="709"/>
        <w:rPr>
          <w:b/>
          <w:sz w:val="28"/>
          <w:szCs w:val="28"/>
        </w:rPr>
      </w:pPr>
    </w:p>
    <w:p w:rsidR="00490CAC" w:rsidRPr="00AD7F05" w:rsidRDefault="00490CAC" w:rsidP="00613467">
      <w:pPr>
        <w:pStyle w:val="a6"/>
        <w:widowControl w:val="0"/>
        <w:tabs>
          <w:tab w:val="left" w:pos="993"/>
        </w:tabs>
        <w:spacing w:after="0" w:line="240" w:lineRule="auto"/>
        <w:ind w:left="0" w:firstLine="0"/>
        <w:jc w:val="center"/>
        <w:rPr>
          <w:b/>
          <w:szCs w:val="28"/>
        </w:rPr>
      </w:pPr>
      <w:r w:rsidRPr="00AD7F05">
        <w:rPr>
          <w:b/>
          <w:szCs w:val="28"/>
        </w:rPr>
        <w:t>1. Общие положения</w:t>
      </w:r>
    </w:p>
    <w:p w:rsidR="00490CAC" w:rsidRPr="00AD7F05" w:rsidRDefault="00490CAC" w:rsidP="00490CAC">
      <w:pPr>
        <w:tabs>
          <w:tab w:val="left" w:pos="993"/>
        </w:tabs>
        <w:autoSpaceDE w:val="0"/>
        <w:autoSpaceDN w:val="0"/>
        <w:adjustRightInd w:val="0"/>
        <w:spacing w:after="0" w:line="240" w:lineRule="auto"/>
        <w:outlineLvl w:val="0"/>
        <w:rPr>
          <w:szCs w:val="28"/>
          <w:lang w:eastAsia="ru-RU"/>
        </w:rPr>
      </w:pPr>
    </w:p>
    <w:p w:rsidR="00613467" w:rsidRPr="00AD7F05" w:rsidRDefault="00613467" w:rsidP="00AD7F05">
      <w:pPr>
        <w:widowControl w:val="0"/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rPr>
          <w:szCs w:val="28"/>
        </w:rPr>
      </w:pPr>
      <w:r w:rsidRPr="00AD7F05">
        <w:rPr>
          <w:szCs w:val="28"/>
          <w:lang w:eastAsia="ru-RU"/>
        </w:rPr>
        <w:t>1.</w:t>
      </w:r>
      <w:r w:rsidRPr="00AD7F05">
        <w:rPr>
          <w:szCs w:val="28"/>
        </w:rPr>
        <w:t xml:space="preserve"> Бюджетные правоотношения в </w:t>
      </w:r>
      <w:r w:rsidRPr="00AD7F05">
        <w:t>муниципальном районе «Борзинский район»</w:t>
      </w:r>
      <w:r w:rsidRPr="00AD7F05">
        <w:rPr>
          <w:szCs w:val="28"/>
        </w:rPr>
        <w:t xml:space="preserve"> регулируются Бюджетным кодексом Российской Федерации, федеральными законами и иными нормативными правовыми актами Российской Федерации, законами </w:t>
      </w:r>
      <w:r w:rsidRPr="00AD7F05">
        <w:rPr>
          <w:szCs w:val="28"/>
          <w:lang w:eastAsia="ru-RU"/>
        </w:rPr>
        <w:t>Забайкальского края</w:t>
      </w:r>
      <w:r w:rsidRPr="00AD7F05">
        <w:rPr>
          <w:szCs w:val="28"/>
        </w:rPr>
        <w:t xml:space="preserve">, иными нормативными правовыми актами органов государственной власти Забайкальского края, Уставом </w:t>
      </w:r>
      <w:r w:rsidRPr="00AD7F05">
        <w:t>муниципального района «Борзинский район»</w:t>
      </w:r>
      <w:r w:rsidRPr="00AD7F05">
        <w:rPr>
          <w:szCs w:val="28"/>
        </w:rPr>
        <w:t xml:space="preserve">, настоящим Положением, иными муниципальными правовыми актами </w:t>
      </w:r>
      <w:r w:rsidRPr="00AD7F05">
        <w:t>муниципально</w:t>
      </w:r>
      <w:r w:rsidR="00EA0109" w:rsidRPr="00AD7F05">
        <w:t>го</w:t>
      </w:r>
      <w:r w:rsidRPr="00AD7F05">
        <w:t xml:space="preserve"> район</w:t>
      </w:r>
      <w:r w:rsidR="00EA0109" w:rsidRPr="00AD7F05">
        <w:t>а</w:t>
      </w:r>
      <w:r w:rsidRPr="00AD7F05">
        <w:t xml:space="preserve"> «Борзинский район»</w:t>
      </w:r>
      <w:r w:rsidRPr="00AD7F05">
        <w:rPr>
          <w:szCs w:val="28"/>
        </w:rPr>
        <w:t>.</w:t>
      </w:r>
    </w:p>
    <w:p w:rsidR="00613467" w:rsidRPr="00AD7F05" w:rsidRDefault="00613467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Взаимоотношения между органами местного самоуправления </w:t>
      </w:r>
      <w:r w:rsidRPr="00AD7F05">
        <w:t>муниципального района «Борзинский район»</w:t>
      </w:r>
      <w:r w:rsidRPr="00AD7F05">
        <w:rPr>
          <w:i/>
          <w:szCs w:val="28"/>
        </w:rPr>
        <w:t xml:space="preserve"> </w:t>
      </w:r>
      <w:r w:rsidRPr="00AD7F05">
        <w:rPr>
          <w:szCs w:val="28"/>
        </w:rPr>
        <w:t xml:space="preserve">и </w:t>
      </w:r>
      <w:r w:rsidRPr="00AD7F05">
        <w:rPr>
          <w:szCs w:val="28"/>
          <w:lang w:eastAsia="ru-RU"/>
        </w:rPr>
        <w:t xml:space="preserve">органами государственной власти Забайкальского края по вопросам регулирования бюджетных правоотношений, организации и осуществления бюджетного процесса реализуются в соответствии с Бюджетным </w:t>
      </w:r>
      <w:hyperlink r:id="rId8" w:history="1">
        <w:r w:rsidRPr="00AD7F05">
          <w:rPr>
            <w:szCs w:val="28"/>
            <w:lang w:eastAsia="ru-RU"/>
          </w:rPr>
          <w:t>кодексом</w:t>
        </w:r>
      </w:hyperlink>
      <w:r w:rsidRPr="00AD7F05">
        <w:rPr>
          <w:szCs w:val="28"/>
          <w:lang w:eastAsia="ru-RU"/>
        </w:rPr>
        <w:t xml:space="preserve"> Российской Федерации, федеральными законами и иными нормативными правовыми актами Российской Федерации, законами Забайкальского края, иными нормативными правовыми актами органов государственной власти</w:t>
      </w:r>
      <w:r w:rsidRPr="00AD7F05">
        <w:rPr>
          <w:szCs w:val="28"/>
        </w:rPr>
        <w:t xml:space="preserve"> Забайкальского края, настоящим Положением, иными муниципальными правовыми актами </w:t>
      </w:r>
      <w:r w:rsidRPr="00AD7F05"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613467" w:rsidRPr="00AD7F05" w:rsidRDefault="00613467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</w:rPr>
        <w:t xml:space="preserve">3. Совет </w:t>
      </w:r>
      <w:r w:rsidRPr="00AD7F05">
        <w:t>муниципального района «Борзинский район»</w:t>
      </w:r>
      <w:r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>вправе принять решение об отказе, полностью или частично, от получения в очередном финансовом году межбюджетных трансфертов из бюджета Забайкальского края (за исключением субвенций) или от налоговых доходов по дополнительным нормативам отчислений, предусмотренных Бюджетным кодексом Российской Федерации и иными федеральными законами, не позднее 15 сентября текущего финансового года.</w:t>
      </w:r>
    </w:p>
    <w:p w:rsidR="00490CAC" w:rsidRPr="00AD7F05" w:rsidRDefault="00490CAC" w:rsidP="00AD7F05">
      <w:pPr>
        <w:pStyle w:val="a8"/>
        <w:tabs>
          <w:tab w:val="clear" w:pos="1680"/>
          <w:tab w:val="left" w:pos="0"/>
          <w:tab w:val="left" w:pos="140"/>
          <w:tab w:val="left" w:pos="993"/>
        </w:tabs>
        <w:spacing w:after="0" w:line="240" w:lineRule="auto"/>
        <w:ind w:left="0" w:firstLine="709"/>
        <w:rPr>
          <w:rStyle w:val="a9"/>
          <w:rFonts w:ascii="Times New Roman" w:eastAsia="Microsoft Sans Serif" w:hAnsi="Times New Roman"/>
          <w:i w:val="0"/>
          <w:sz w:val="28"/>
          <w:szCs w:val="28"/>
        </w:rPr>
      </w:pPr>
      <w:r w:rsidRPr="00AD7F05">
        <w:rPr>
          <w:rStyle w:val="a9"/>
          <w:rFonts w:ascii="Times New Roman" w:eastAsia="Microsoft Sans Serif" w:hAnsi="Times New Roman"/>
          <w:i w:val="0"/>
          <w:sz w:val="28"/>
          <w:szCs w:val="28"/>
        </w:rPr>
        <w:t>4.</w:t>
      </w:r>
      <w:r w:rsidRPr="00AD7F05">
        <w:rPr>
          <w:rFonts w:ascii="Times New Roman" w:hAnsi="Times New Roman"/>
          <w:sz w:val="28"/>
          <w:szCs w:val="28"/>
        </w:rPr>
        <w:t> </w:t>
      </w:r>
      <w:r w:rsidRPr="00AD7F05">
        <w:rPr>
          <w:rStyle w:val="a9"/>
          <w:rFonts w:ascii="Times New Roman" w:eastAsia="Microsoft Sans Serif" w:hAnsi="Times New Roman"/>
          <w:i w:val="0"/>
          <w:sz w:val="28"/>
          <w:szCs w:val="28"/>
        </w:rPr>
        <w:t xml:space="preserve">Участниками бюджетного процесса в </w:t>
      </w:r>
      <w:r w:rsidR="00613467" w:rsidRPr="00AD7F05">
        <w:rPr>
          <w:rFonts w:ascii="Times New Roman" w:hAnsi="Times New Roman"/>
          <w:sz w:val="28"/>
          <w:szCs w:val="28"/>
        </w:rPr>
        <w:t xml:space="preserve">муниципальном районе «Борзинский район» </w:t>
      </w:r>
      <w:r w:rsidRPr="00AD7F05">
        <w:rPr>
          <w:rStyle w:val="a9"/>
          <w:rFonts w:ascii="Times New Roman" w:eastAsia="Microsoft Sans Serif" w:hAnsi="Times New Roman"/>
          <w:i w:val="0"/>
          <w:sz w:val="28"/>
          <w:szCs w:val="28"/>
        </w:rPr>
        <w:t>являются: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4.1. глава </w:t>
      </w:r>
      <w:r w:rsidR="00613467" w:rsidRPr="00AD7F05">
        <w:rPr>
          <w:sz w:val="28"/>
          <w:szCs w:val="28"/>
        </w:rPr>
        <w:t>муниципального района «Борзинский район»</w:t>
      </w:r>
      <w:r w:rsidRPr="00AD7F05">
        <w:rPr>
          <w:sz w:val="28"/>
          <w:szCs w:val="28"/>
        </w:rPr>
        <w:t>;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>4.2. </w:t>
      </w:r>
      <w:r w:rsidR="00613467" w:rsidRPr="00AD7F05">
        <w:rPr>
          <w:sz w:val="28"/>
          <w:szCs w:val="28"/>
        </w:rPr>
        <w:t>Совет муниципального района «Борзинский район»</w:t>
      </w:r>
      <w:r w:rsidRPr="00AD7F05">
        <w:rPr>
          <w:sz w:val="28"/>
          <w:szCs w:val="28"/>
        </w:rPr>
        <w:t>;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4.3. администрация </w:t>
      </w:r>
      <w:r w:rsidR="00417367" w:rsidRPr="00AD7F05">
        <w:rPr>
          <w:sz w:val="28"/>
          <w:szCs w:val="28"/>
        </w:rPr>
        <w:t>муниципального района «Борзинский район»</w:t>
      </w:r>
      <w:r w:rsidRPr="00AD7F05">
        <w:rPr>
          <w:sz w:val="28"/>
          <w:szCs w:val="28"/>
        </w:rPr>
        <w:t>;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lastRenderedPageBreak/>
        <w:t>4.4. </w:t>
      </w:r>
      <w:r w:rsidR="00417367" w:rsidRPr="00AD7F05">
        <w:rPr>
          <w:sz w:val="28"/>
          <w:szCs w:val="28"/>
        </w:rPr>
        <w:t xml:space="preserve">комитет по </w:t>
      </w:r>
      <w:r w:rsidR="00D622FA" w:rsidRPr="00AD7F05">
        <w:rPr>
          <w:sz w:val="28"/>
          <w:szCs w:val="28"/>
        </w:rPr>
        <w:t>финансам администрации</w:t>
      </w:r>
      <w:r w:rsidR="00417367" w:rsidRPr="00AD7F05">
        <w:rPr>
          <w:sz w:val="28"/>
          <w:szCs w:val="28"/>
        </w:rPr>
        <w:t xml:space="preserve"> муниципального района «Борзинский район»;</w:t>
      </w:r>
    </w:p>
    <w:p w:rsidR="00BF3963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4.5. контрольно-счетный орган </w:t>
      </w:r>
      <w:r w:rsidR="00BF3963" w:rsidRPr="00AD7F05">
        <w:rPr>
          <w:sz w:val="28"/>
          <w:szCs w:val="28"/>
        </w:rPr>
        <w:t>муниципального района «Борзинский район»;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4.6. главные распорядители (распорядители) средств бюджета </w:t>
      </w:r>
      <w:r w:rsidR="00BF3963" w:rsidRPr="00AD7F05">
        <w:rPr>
          <w:sz w:val="28"/>
          <w:szCs w:val="28"/>
        </w:rPr>
        <w:t xml:space="preserve">муниципального района «Борзинский район» </w:t>
      </w:r>
      <w:r w:rsidRPr="00AD7F05">
        <w:rPr>
          <w:sz w:val="28"/>
          <w:szCs w:val="28"/>
        </w:rPr>
        <w:t>(далее также – главные распорядители (распорядители) бюджетных средств);</w:t>
      </w:r>
    </w:p>
    <w:p w:rsidR="00BF3963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4.7. главные администраторы (администраторы) доходов бюджета </w:t>
      </w:r>
      <w:r w:rsidR="00BF3963" w:rsidRPr="00AD7F05">
        <w:rPr>
          <w:sz w:val="28"/>
          <w:szCs w:val="28"/>
        </w:rPr>
        <w:t>муниципального района «Борзинский район»;</w:t>
      </w:r>
    </w:p>
    <w:p w:rsidR="00BF3963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4.8. главные администраторы (администраторы) источников финансирования дефицита бюджета </w:t>
      </w:r>
      <w:r w:rsidR="00BF3963" w:rsidRPr="00AD7F05">
        <w:rPr>
          <w:sz w:val="28"/>
          <w:szCs w:val="28"/>
        </w:rPr>
        <w:t>муниципального района «Борзинский район»;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4.9. получатели средств бюджета </w:t>
      </w:r>
      <w:r w:rsidR="00BF3963" w:rsidRPr="00AD7F05">
        <w:rPr>
          <w:sz w:val="28"/>
          <w:szCs w:val="28"/>
        </w:rPr>
        <w:t xml:space="preserve">муниципального района «Борзинский район» </w:t>
      </w:r>
      <w:r w:rsidRPr="00AD7F05">
        <w:rPr>
          <w:sz w:val="28"/>
          <w:szCs w:val="28"/>
        </w:rPr>
        <w:t>(далее также – получатели бюджетных средств).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5.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В области регулирования бюджетных правоотношений участники бюджетного процесса </w:t>
      </w:r>
      <w:r w:rsidRPr="00AD7F05">
        <w:rPr>
          <w:rStyle w:val="a9"/>
          <w:rFonts w:ascii="Times New Roman" w:eastAsia="Microsoft Sans Serif" w:hAnsi="Times New Roman"/>
          <w:i w:val="0"/>
          <w:sz w:val="28"/>
          <w:szCs w:val="28"/>
        </w:rPr>
        <w:t xml:space="preserve">в </w:t>
      </w:r>
      <w:r w:rsidR="00BF3963" w:rsidRPr="00AD7F05">
        <w:rPr>
          <w:szCs w:val="28"/>
        </w:rPr>
        <w:t xml:space="preserve">муниципальном районе «Борзинский район» </w:t>
      </w:r>
      <w:r w:rsidRPr="00AD7F05">
        <w:rPr>
          <w:szCs w:val="28"/>
          <w:lang w:eastAsia="ru-RU"/>
        </w:rPr>
        <w:t xml:space="preserve">обладают полномочиями, определенными Бюджетным </w:t>
      </w:r>
      <w:hyperlink r:id="rId9" w:history="1">
        <w:r w:rsidRPr="00AD7F05">
          <w:rPr>
            <w:szCs w:val="28"/>
            <w:lang w:eastAsia="ru-RU"/>
          </w:rPr>
          <w:t>кодексом</w:t>
        </w:r>
      </w:hyperlink>
      <w:r w:rsidRPr="00AD7F05">
        <w:rPr>
          <w:szCs w:val="28"/>
          <w:lang w:eastAsia="ru-RU"/>
        </w:rPr>
        <w:t xml:space="preserve"> Российской Федерации, федеральными законами, законами Забайкальского края, иными нормативными правовыми актами органов государственной власти Забайкальского края, </w:t>
      </w:r>
      <w:r w:rsidRPr="00AD7F05">
        <w:rPr>
          <w:szCs w:val="28"/>
        </w:rPr>
        <w:t xml:space="preserve">настоящим Положением, иными муниципальными правовыми актами </w:t>
      </w:r>
      <w:r w:rsidR="00BF3963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</w:t>
      </w:r>
      <w:r w:rsidRPr="00AD7F05">
        <w:rPr>
          <w:szCs w:val="28"/>
        </w:rPr>
        <w:t> </w:t>
      </w:r>
      <w:r w:rsidR="00BF3963" w:rsidRPr="00AD7F05">
        <w:rPr>
          <w:szCs w:val="28"/>
        </w:rPr>
        <w:t xml:space="preserve">комитет по </w:t>
      </w:r>
      <w:r w:rsidR="00D622FA" w:rsidRPr="00AD7F05">
        <w:rPr>
          <w:szCs w:val="28"/>
        </w:rPr>
        <w:t>финансам администрации</w:t>
      </w:r>
      <w:r w:rsidR="00BF3963" w:rsidRPr="00AD7F05">
        <w:rPr>
          <w:szCs w:val="28"/>
        </w:rPr>
        <w:t xml:space="preserve"> муниципального района «Борзинский район» </w:t>
      </w:r>
      <w:r w:rsidRPr="00AD7F05">
        <w:rPr>
          <w:szCs w:val="28"/>
          <w:lang w:eastAsia="ru-RU"/>
        </w:rPr>
        <w:t>обладает следующими бюджетными полномочиями: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осуществление в пределах своих полномочий методологического руководства в области составления и исполнения бюджета </w:t>
      </w:r>
      <w:r w:rsidR="00BF3963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осуществление в пределах своих полномочий методологического руководства в области бюджетного учета и отчетности </w:t>
      </w:r>
      <w:r w:rsidR="00BF3963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, получателей средств бюджета </w:t>
      </w:r>
      <w:r w:rsidR="00BF3963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, включая отчеты о кассовом исполнении бюджета </w:t>
      </w:r>
      <w:r w:rsidR="00BF3963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и сметы расходов бюджетных учреждений;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осуществление методологического руководства подготовкой и установление порядка предоставления главными распорядителями средств бюджета </w:t>
      </w:r>
      <w:r w:rsidR="00BF3963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обоснований бюджетных ассигнований;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осуществление ведения бюджетного учета;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6.5.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осуществление управления средствами на едином счете бюджета </w:t>
      </w:r>
      <w:r w:rsidR="00BF3963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6.6.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согласование генеральных разрешений на открытие лицевых счетов по учету средств, полученных от оказания платных услуг и иной приносящей доход деятельности, заявленных главными распорядителями средств бюджета </w:t>
      </w:r>
      <w:r w:rsidR="00A91E98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lastRenderedPageBreak/>
        <w:t>6.7.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разработка основных направлений бюджетной и налоговой политики в </w:t>
      </w:r>
      <w:r w:rsidR="00A91E98" w:rsidRPr="00AD7F05">
        <w:rPr>
          <w:szCs w:val="28"/>
        </w:rPr>
        <w:t>муниципальном районе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установление, детализация и определение порядка применения бюджетной классификации Российской Федерации в части, относящейся к бюджету </w:t>
      </w:r>
      <w:r w:rsidR="00A91E98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осуществление муниципальных внутренних заимствований от имени </w:t>
      </w:r>
      <w:r w:rsidR="00A91E98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 в соответствии с бюджетным законодательством;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6.10.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представление </w:t>
      </w:r>
      <w:r w:rsidR="00A91E98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в договоре </w:t>
      </w:r>
      <w:r w:rsidRPr="00AD7F05">
        <w:rPr>
          <w:szCs w:val="28"/>
        </w:rPr>
        <w:t>о привлечении бюджетного кредита от других бюджетов бюджетной системы Российской Федерации, кредита от кредитной организации, а также в правоотношениях, возникающих в связи с заключением указанного договора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6.1</w:t>
      </w:r>
      <w:r w:rsidR="00FC7E1A">
        <w:rPr>
          <w:szCs w:val="28"/>
          <w:lang w:eastAsia="ru-RU"/>
        </w:rPr>
        <w:t>1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осуществление в пределах своих полномочий управления муниципальным долгом </w:t>
      </w:r>
      <w:r w:rsidR="00A91E98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</w:p>
    <w:p w:rsidR="00A91E98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szCs w:val="28"/>
        </w:rPr>
      </w:pPr>
      <w:r w:rsidRPr="00AD7F05">
        <w:rPr>
          <w:b/>
          <w:szCs w:val="28"/>
          <w:lang w:eastAsia="ru-RU"/>
        </w:rPr>
        <w:t>2. Составление проекта бюджета</w:t>
      </w:r>
      <w:r w:rsidR="00A91E98" w:rsidRPr="00AD7F05">
        <w:rPr>
          <w:b/>
          <w:szCs w:val="28"/>
          <w:lang w:eastAsia="ru-RU"/>
        </w:rPr>
        <w:t xml:space="preserve"> </w:t>
      </w:r>
      <w:r w:rsidR="00A91E98" w:rsidRPr="00AD7F05">
        <w:rPr>
          <w:b/>
          <w:szCs w:val="28"/>
        </w:rPr>
        <w:t xml:space="preserve">муниципального района </w:t>
      </w:r>
    </w:p>
    <w:p w:rsidR="00490CAC" w:rsidRPr="00AD7F05" w:rsidRDefault="00A91E98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szCs w:val="28"/>
        </w:rPr>
      </w:pPr>
      <w:r w:rsidRPr="00AD7F05">
        <w:rPr>
          <w:b/>
          <w:szCs w:val="28"/>
        </w:rPr>
        <w:t>«Борзинский район»</w:t>
      </w:r>
    </w:p>
    <w:p w:rsidR="00A91E98" w:rsidRPr="00AD7F05" w:rsidRDefault="00A91E98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szCs w:val="28"/>
          <w:lang w:eastAsia="ru-RU"/>
        </w:rPr>
      </w:pP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Проект бюджета </w:t>
      </w:r>
      <w:r w:rsidR="00A91E98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на очередной финансовый год и плановый период составляется в порядке и в сроки, установленные </w:t>
      </w:r>
      <w:r w:rsidRPr="00AD7F05">
        <w:rPr>
          <w:szCs w:val="28"/>
        </w:rPr>
        <w:t xml:space="preserve">постановлением администрации </w:t>
      </w:r>
      <w:r w:rsidR="00A91E98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, с соблюдением требований Бюджетного </w:t>
      </w:r>
      <w:hyperlink r:id="rId10" w:history="1">
        <w:r w:rsidRPr="00AD7F05">
          <w:rPr>
            <w:szCs w:val="28"/>
            <w:lang w:eastAsia="ru-RU"/>
          </w:rPr>
          <w:t>кодекс</w:t>
        </w:r>
      </w:hyperlink>
      <w:r w:rsidRPr="00AD7F05">
        <w:rPr>
          <w:szCs w:val="28"/>
        </w:rPr>
        <w:t>а</w:t>
      </w:r>
      <w:r w:rsidRPr="00AD7F05">
        <w:rPr>
          <w:szCs w:val="28"/>
          <w:lang w:eastAsia="ru-RU"/>
        </w:rPr>
        <w:t xml:space="preserve"> Российской Федерации.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Проект бюджета </w:t>
      </w:r>
      <w:r w:rsidR="00A91E98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составляется и утверждается сроком на три года.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Непосредственное составление проекта бюджета </w:t>
      </w:r>
      <w:r w:rsidR="00A91E98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осуществляет </w:t>
      </w:r>
      <w:r w:rsidR="00A91E98" w:rsidRPr="00AD7F05">
        <w:rPr>
          <w:szCs w:val="28"/>
          <w:lang w:eastAsia="ru-RU"/>
        </w:rPr>
        <w:t xml:space="preserve">комитет по </w:t>
      </w:r>
      <w:r w:rsidR="00D622FA" w:rsidRPr="00AD7F05">
        <w:rPr>
          <w:szCs w:val="28"/>
          <w:lang w:eastAsia="ru-RU"/>
        </w:rPr>
        <w:t>финансам администрации</w:t>
      </w:r>
      <w:r w:rsidR="00A91E98" w:rsidRPr="00AD7F05">
        <w:rPr>
          <w:szCs w:val="28"/>
          <w:lang w:eastAsia="ru-RU"/>
        </w:rPr>
        <w:t xml:space="preserve"> </w:t>
      </w:r>
      <w:r w:rsidR="00A91E98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10.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Для рассмотрения и согласования предложений по формированию бюджетных проектировок на очередной финансовый год и плановый период может быть создана межведомственная комиссия по формированию бюджета </w:t>
      </w:r>
      <w:r w:rsidR="00A91E98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В целях своевременного и качественного составления проекта бюджета </w:t>
      </w:r>
      <w:r w:rsidR="00A91E98" w:rsidRPr="00AD7F05">
        <w:rPr>
          <w:szCs w:val="28"/>
        </w:rPr>
        <w:t xml:space="preserve">муниципального района «Борзинский район» </w:t>
      </w:r>
      <w:r w:rsidR="00A91E98" w:rsidRPr="00AD7F05">
        <w:rPr>
          <w:szCs w:val="28"/>
          <w:lang w:eastAsia="ru-RU"/>
        </w:rPr>
        <w:t xml:space="preserve">комитет по </w:t>
      </w:r>
      <w:r w:rsidR="00D622FA" w:rsidRPr="00AD7F05">
        <w:rPr>
          <w:szCs w:val="28"/>
          <w:lang w:eastAsia="ru-RU"/>
        </w:rPr>
        <w:t>финансам администрации</w:t>
      </w:r>
      <w:r w:rsidR="00A91E98" w:rsidRPr="00AD7F05">
        <w:rPr>
          <w:szCs w:val="28"/>
          <w:lang w:eastAsia="ru-RU"/>
        </w:rPr>
        <w:t xml:space="preserve"> </w:t>
      </w:r>
      <w:r w:rsidR="00A91E98" w:rsidRPr="00AD7F05">
        <w:rPr>
          <w:szCs w:val="28"/>
        </w:rPr>
        <w:t>муниципального района «Борзинский район»</w:t>
      </w:r>
      <w:r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 xml:space="preserve">вправе получать необходимые сведения от иных финансовых органов, а также от участников бюджетного процесса в </w:t>
      </w:r>
      <w:r w:rsidR="00A91E98" w:rsidRPr="00AD7F05">
        <w:rPr>
          <w:szCs w:val="28"/>
        </w:rPr>
        <w:t>муниципальном районе «Борзинский район»</w:t>
      </w:r>
      <w:r w:rsidRPr="00AD7F05">
        <w:rPr>
          <w:szCs w:val="28"/>
          <w:lang w:eastAsia="ru-RU"/>
        </w:rPr>
        <w:t xml:space="preserve">, органов местного самоуправления </w:t>
      </w:r>
      <w:r w:rsidR="00A91E98" w:rsidRPr="00AD7F05">
        <w:rPr>
          <w:szCs w:val="28"/>
        </w:rPr>
        <w:t>муниципального района «Борзинский район».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Составление проекта бюджета </w:t>
      </w:r>
      <w:r w:rsidR="007A0E9C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основывается на: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12.1.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бюджетном послании Президента Российской Федерации;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12.2.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прогнозе социально-экономического развития </w:t>
      </w:r>
      <w:r w:rsidR="00F461BC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12.3.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основных направлениях</w:t>
      </w:r>
      <w:r w:rsidR="00F461BC" w:rsidRPr="00AD7F05">
        <w:rPr>
          <w:szCs w:val="28"/>
          <w:lang w:eastAsia="ru-RU"/>
        </w:rPr>
        <w:t xml:space="preserve"> бюджетной и налоговой политики;</w:t>
      </w:r>
    </w:p>
    <w:p w:rsidR="00F461BC" w:rsidRPr="00AD7F05" w:rsidRDefault="00F461B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lastRenderedPageBreak/>
        <w:t>12.4. государственных (муниципальных) программах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Прогноз социально-экономического развития </w:t>
      </w:r>
      <w:r w:rsidR="00F461BC" w:rsidRPr="00AD7F05">
        <w:rPr>
          <w:szCs w:val="28"/>
        </w:rPr>
        <w:t xml:space="preserve">муниципального района «Борзинский район»  </w:t>
      </w:r>
      <w:r w:rsidRPr="00AD7F05">
        <w:rPr>
          <w:szCs w:val="28"/>
          <w:lang w:eastAsia="ru-RU"/>
        </w:rPr>
        <w:t xml:space="preserve">разрабатывается сроком на три года. Прогноз социально-экономического развития </w:t>
      </w:r>
      <w:r w:rsidR="00F461BC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на очередной финансовый год и плановый период одобряется </w:t>
      </w:r>
      <w:r w:rsidRPr="00AD7F05">
        <w:rPr>
          <w:szCs w:val="28"/>
        </w:rPr>
        <w:t xml:space="preserve">администрацией </w:t>
      </w:r>
      <w:r w:rsidR="00F461BC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</w:rPr>
        <w:t xml:space="preserve">одновременно с принятием решения о внесении проекта бюджета в </w:t>
      </w:r>
      <w:r w:rsidR="00E562CD" w:rsidRPr="00AD7F05">
        <w:rPr>
          <w:szCs w:val="28"/>
        </w:rPr>
        <w:t>Совет 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Прогноз социально-экономического развития </w:t>
      </w:r>
      <w:r w:rsidR="0036475E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15.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В пояснительной записке к прогнозу социально-экономического развития </w:t>
      </w:r>
      <w:r w:rsidR="00B55D18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приводится обоснование параметров прогноза, в том числе их сопоставление с ранее утвержденными параметрами с указанием причин и факторов прогнозируемых изменений.</w:t>
      </w:r>
    </w:p>
    <w:p w:rsidR="00995F13" w:rsidRPr="00AD7F05" w:rsidRDefault="00995F13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 xml:space="preserve">Разработка прогноза социально-экономического развития </w:t>
      </w:r>
      <w:r w:rsidR="00440BFD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осуществляется </w:t>
      </w:r>
      <w:r w:rsidR="00EA0109" w:rsidRPr="00AD7F05">
        <w:rPr>
          <w:szCs w:val="28"/>
          <w:lang w:eastAsia="ru-RU"/>
        </w:rPr>
        <w:t>Управлением экономического развития</w:t>
      </w:r>
      <w:r w:rsidR="007416A2" w:rsidRPr="00AD7F05">
        <w:rPr>
          <w:szCs w:val="28"/>
          <w:lang w:eastAsia="ru-RU"/>
        </w:rPr>
        <w:t xml:space="preserve"> </w:t>
      </w:r>
      <w:r w:rsidR="00D622FA" w:rsidRPr="00AD7F05">
        <w:rPr>
          <w:szCs w:val="28"/>
          <w:lang w:eastAsia="ru-RU"/>
        </w:rPr>
        <w:t>администрации</w:t>
      </w:r>
      <w:r w:rsidR="007416A2" w:rsidRPr="00AD7F05">
        <w:rPr>
          <w:szCs w:val="28"/>
          <w:lang w:eastAsia="ru-RU"/>
        </w:rPr>
        <w:t xml:space="preserve"> </w:t>
      </w:r>
      <w:r w:rsidR="007416A2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16.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Изменение прогноза социально-экономического развития </w:t>
      </w:r>
      <w:r w:rsidR="00440BFD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в ходе составления или рассмотрения проекта бюджета </w:t>
      </w:r>
      <w:r w:rsidR="00440BFD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влечет за собой изменение основных характеристик проекта бюджета </w:t>
      </w:r>
      <w:r w:rsidR="00440BFD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</w:rPr>
      </w:pPr>
      <w:r w:rsidRPr="00AD7F05">
        <w:rPr>
          <w:szCs w:val="28"/>
          <w:lang w:eastAsia="ru-RU"/>
        </w:rPr>
        <w:t>17.</w:t>
      </w:r>
      <w:r w:rsidRPr="00AD7F05">
        <w:rPr>
          <w:szCs w:val="28"/>
        </w:rPr>
        <w:t xml:space="preserve"> Доходы бюджета </w:t>
      </w:r>
      <w:r w:rsidR="00440BFD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</w:rPr>
        <w:t xml:space="preserve">прогнозируются на основе прогноза социально-экономического развития </w:t>
      </w:r>
      <w:r w:rsidR="00506BB4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</w:rPr>
        <w:t xml:space="preserve">в условиях действующего на день внесения в </w:t>
      </w:r>
      <w:r w:rsidR="00506BB4" w:rsidRPr="00AD7F05">
        <w:rPr>
          <w:szCs w:val="28"/>
        </w:rPr>
        <w:t xml:space="preserve">Совет муниципального района «Борзинский район» </w:t>
      </w:r>
      <w:r w:rsidRPr="00AD7F05">
        <w:rPr>
          <w:szCs w:val="28"/>
        </w:rPr>
        <w:t xml:space="preserve"> проекта решения о бюджете </w:t>
      </w:r>
      <w:r w:rsidR="00506BB4" w:rsidRPr="00AD7F05">
        <w:rPr>
          <w:szCs w:val="28"/>
        </w:rPr>
        <w:t xml:space="preserve">муниципального района «Борзинский район» </w:t>
      </w:r>
      <w:r w:rsidRPr="00AD7F05">
        <w:rPr>
          <w:szCs w:val="28"/>
        </w:rPr>
        <w:t xml:space="preserve">(далее – решение о бюджете) законодательства о налогах и сборах, бюджетного законодательства Российской Федерации и Забайкальского края, а также законодательства Российской Федерации, законов Забайкальского края, </w:t>
      </w:r>
      <w:r w:rsidRPr="00AD7F05">
        <w:rPr>
          <w:szCs w:val="28"/>
          <w:lang w:eastAsia="ru-RU"/>
        </w:rPr>
        <w:t xml:space="preserve">решений </w:t>
      </w:r>
      <w:r w:rsidR="00506BB4" w:rsidRPr="00AD7F05">
        <w:rPr>
          <w:szCs w:val="28"/>
          <w:lang w:eastAsia="ru-RU"/>
        </w:rPr>
        <w:t xml:space="preserve">Совета </w:t>
      </w:r>
      <w:r w:rsidR="00506BB4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</w:rPr>
        <w:t xml:space="preserve">, устанавливающих неналоговые доходы </w:t>
      </w:r>
      <w:r w:rsidRPr="00AD7F05">
        <w:rPr>
          <w:szCs w:val="28"/>
          <w:lang w:eastAsia="ru-RU"/>
        </w:rPr>
        <w:t>бюджетов бюджетной системы Российской Федерации.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Раздельное планирование бюджетных ассигнований на исполнение действующих и принимаемых обязательств осуществляется в порядке и в соответствии с методикой, устанавливаемой </w:t>
      </w:r>
      <w:r w:rsidR="00506BB4" w:rsidRPr="00AD7F05">
        <w:rPr>
          <w:szCs w:val="28"/>
          <w:lang w:eastAsia="ru-RU"/>
        </w:rPr>
        <w:t xml:space="preserve">комитетом по </w:t>
      </w:r>
      <w:r w:rsidR="00D622FA" w:rsidRPr="00AD7F05">
        <w:rPr>
          <w:szCs w:val="28"/>
          <w:lang w:eastAsia="ru-RU"/>
        </w:rPr>
        <w:t>финансам администрации</w:t>
      </w:r>
      <w:r w:rsidR="00506BB4" w:rsidRPr="00AD7F05">
        <w:rPr>
          <w:szCs w:val="28"/>
          <w:lang w:eastAsia="ru-RU"/>
        </w:rPr>
        <w:t xml:space="preserve"> </w:t>
      </w:r>
      <w:r w:rsidR="00506BB4" w:rsidRPr="00AD7F05">
        <w:rPr>
          <w:szCs w:val="28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8525CB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19.</w:t>
      </w:r>
      <w:r w:rsidRPr="00AD7F05">
        <w:rPr>
          <w:szCs w:val="28"/>
        </w:rPr>
        <w:t> </w:t>
      </w:r>
      <w:r w:rsidR="008525CB" w:rsidRPr="00AD7F05">
        <w:rPr>
          <w:szCs w:val="28"/>
          <w:lang w:eastAsia="ru-RU"/>
        </w:rPr>
        <w:t xml:space="preserve"> Планирование бюджетных ассигнований на оказание муниципальных услуг (выполнение работ) бюджетными и автономными учреждениями осуществляется с учетом муниципального задания на очередной финансовый </w:t>
      </w:r>
      <w:r w:rsidR="008525CB" w:rsidRPr="00AD7F05">
        <w:rPr>
          <w:szCs w:val="28"/>
          <w:lang w:eastAsia="ru-RU"/>
        </w:rPr>
        <w:lastRenderedPageBreak/>
        <w:t>год и плановый период, а также его выполнения в отчетном финансовом году и текущем финансовом году.</w:t>
      </w:r>
    </w:p>
    <w:p w:rsidR="007B6B9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0"/>
        <w:rPr>
          <w:szCs w:val="28"/>
          <w:lang w:eastAsia="ru-RU"/>
        </w:rPr>
      </w:pPr>
      <w:r w:rsidRPr="00AD7F05">
        <w:rPr>
          <w:szCs w:val="28"/>
          <w:lang w:eastAsia="ru-RU"/>
        </w:rPr>
        <w:t>20.</w:t>
      </w:r>
      <w:r w:rsidRPr="00AD7F05">
        <w:rPr>
          <w:szCs w:val="28"/>
        </w:rPr>
        <w:t> </w:t>
      </w:r>
      <w:r w:rsidR="00D32A9A" w:rsidRPr="00AD7F05">
        <w:rPr>
          <w:szCs w:val="28"/>
          <w:lang w:eastAsia="ru-RU"/>
        </w:rPr>
        <w:t>Объем бюджетных ассигнований на финансовое обеспечение реализации муниципальных программ утверждается решением о бюджете по соответствующей каждой программе целевой статье расходов бюджета в соответствии с утвердившим программу муниципальным правовым актом местной администрации муниципального образования.</w:t>
      </w:r>
      <w:r w:rsidR="007B6B9C" w:rsidRPr="00AD7F05">
        <w:rPr>
          <w:szCs w:val="28"/>
          <w:lang w:eastAsia="ru-RU"/>
        </w:rPr>
        <w:t xml:space="preserve"> </w:t>
      </w:r>
    </w:p>
    <w:p w:rsidR="00490CAC" w:rsidRPr="00AD7F05" w:rsidRDefault="00CB22DF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iCs/>
          <w:szCs w:val="28"/>
          <w:lang w:eastAsia="ru-RU"/>
        </w:rPr>
      </w:pPr>
      <w:r w:rsidRPr="00AD7F05">
        <w:rPr>
          <w:iCs/>
          <w:szCs w:val="28"/>
          <w:lang w:eastAsia="ru-RU"/>
        </w:rPr>
        <w:t>21</w:t>
      </w:r>
      <w:r w:rsidR="00490CAC" w:rsidRPr="00AD7F05">
        <w:rPr>
          <w:iCs/>
          <w:szCs w:val="28"/>
          <w:lang w:eastAsia="ru-RU"/>
        </w:rPr>
        <w:t>.</w:t>
      </w:r>
      <w:r w:rsidR="00490CAC" w:rsidRPr="00AD7F05">
        <w:rPr>
          <w:szCs w:val="28"/>
        </w:rPr>
        <w:t> </w:t>
      </w:r>
      <w:r w:rsidR="00490CAC" w:rsidRPr="00AD7F05">
        <w:rPr>
          <w:iCs/>
          <w:szCs w:val="28"/>
          <w:lang w:eastAsia="ru-RU"/>
        </w:rPr>
        <w:t xml:space="preserve">В бюджете </w:t>
      </w:r>
      <w:r w:rsidR="00653211" w:rsidRPr="00AD7F05">
        <w:rPr>
          <w:szCs w:val="28"/>
        </w:rPr>
        <w:t xml:space="preserve">муниципального района «Борзинский район» </w:t>
      </w:r>
      <w:r w:rsidR="00490CAC" w:rsidRPr="00AD7F05">
        <w:rPr>
          <w:iCs/>
          <w:szCs w:val="28"/>
          <w:lang w:eastAsia="ru-RU"/>
        </w:rPr>
        <w:t xml:space="preserve">могут предусматриваться бюджетные ассигнования на реализацию ведомственных целевых программ, разработка, утверждение и реализация которых осуществляются в порядке, установленном администрацией </w:t>
      </w:r>
      <w:r w:rsidR="00F845FB" w:rsidRPr="00AD7F05">
        <w:rPr>
          <w:szCs w:val="28"/>
        </w:rPr>
        <w:t>муниципального района «Борзинский район»</w:t>
      </w:r>
      <w:r w:rsidR="00490CAC" w:rsidRPr="00AD7F05">
        <w:rPr>
          <w:iCs/>
          <w:szCs w:val="28"/>
          <w:lang w:eastAsia="ru-RU"/>
        </w:rPr>
        <w:t>.</w:t>
      </w:r>
    </w:p>
    <w:p w:rsidR="00490CAC" w:rsidRPr="00AD7F05" w:rsidRDefault="00CB22DF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22</w:t>
      </w:r>
      <w:r w:rsidR="00490CAC" w:rsidRPr="00AD7F05">
        <w:rPr>
          <w:szCs w:val="28"/>
          <w:lang w:eastAsia="ru-RU"/>
        </w:rPr>
        <w:t>.</w:t>
      </w:r>
      <w:r w:rsidR="00490CAC" w:rsidRPr="00AD7F05">
        <w:rPr>
          <w:szCs w:val="28"/>
        </w:rPr>
        <w:t> </w:t>
      </w:r>
      <w:r w:rsidR="00490CAC" w:rsidRPr="00AD7F05">
        <w:rPr>
          <w:szCs w:val="28"/>
          <w:lang w:eastAsia="ru-RU"/>
        </w:rPr>
        <w:t xml:space="preserve">При составлении проекта бюджета </w:t>
      </w:r>
      <w:r w:rsidR="00F845FB" w:rsidRPr="00AD7F05">
        <w:rPr>
          <w:szCs w:val="28"/>
        </w:rPr>
        <w:t>муниципального района «Борзинский район»</w:t>
      </w:r>
      <w:r w:rsidR="00490CAC" w:rsidRPr="00AD7F05">
        <w:rPr>
          <w:i/>
          <w:szCs w:val="28"/>
        </w:rPr>
        <w:t xml:space="preserve"> </w:t>
      </w:r>
      <w:r w:rsidR="00490CAC" w:rsidRPr="00AD7F05">
        <w:rPr>
          <w:szCs w:val="28"/>
          <w:lang w:eastAsia="ru-RU"/>
        </w:rPr>
        <w:t xml:space="preserve">используется реестр расходных обязательств </w:t>
      </w:r>
      <w:r w:rsidR="00F845FB" w:rsidRPr="00AD7F05">
        <w:rPr>
          <w:szCs w:val="28"/>
        </w:rPr>
        <w:t>муниципального района «Борзинский район»</w:t>
      </w:r>
      <w:r w:rsidR="00490CAC" w:rsidRPr="00AD7F05">
        <w:rPr>
          <w:szCs w:val="28"/>
          <w:lang w:eastAsia="ru-RU"/>
        </w:rPr>
        <w:t>.</w:t>
      </w:r>
    </w:p>
    <w:p w:rsidR="00490CAC" w:rsidRPr="00AD7F05" w:rsidRDefault="00CB22DF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23</w:t>
      </w:r>
      <w:r w:rsidR="00490CAC" w:rsidRPr="00AD7F05">
        <w:rPr>
          <w:szCs w:val="28"/>
          <w:lang w:eastAsia="ru-RU"/>
        </w:rPr>
        <w:t>.</w:t>
      </w:r>
      <w:r w:rsidR="00490CAC" w:rsidRPr="00AD7F05">
        <w:rPr>
          <w:szCs w:val="28"/>
        </w:rPr>
        <w:t> </w:t>
      </w:r>
      <w:r w:rsidR="00490CAC" w:rsidRPr="00AD7F05">
        <w:rPr>
          <w:szCs w:val="28"/>
          <w:lang w:eastAsia="ru-RU"/>
        </w:rPr>
        <w:t xml:space="preserve">Реестр расходных обязательств </w:t>
      </w:r>
      <w:r w:rsidR="00E90ED8" w:rsidRPr="00AD7F05">
        <w:rPr>
          <w:szCs w:val="28"/>
        </w:rPr>
        <w:t xml:space="preserve">муниципального района «Борзинский район» </w:t>
      </w:r>
      <w:r w:rsidR="00490CAC" w:rsidRPr="00AD7F05">
        <w:rPr>
          <w:szCs w:val="28"/>
          <w:lang w:eastAsia="ru-RU"/>
        </w:rPr>
        <w:t xml:space="preserve">ведется </w:t>
      </w:r>
      <w:r w:rsidR="00E90ED8" w:rsidRPr="00AD7F05">
        <w:rPr>
          <w:szCs w:val="28"/>
        </w:rPr>
        <w:t>комитет</w:t>
      </w:r>
      <w:r w:rsidR="006B16C9" w:rsidRPr="00AD7F05">
        <w:rPr>
          <w:szCs w:val="28"/>
        </w:rPr>
        <w:t>ом</w:t>
      </w:r>
      <w:r w:rsidR="00E90ED8" w:rsidRPr="00AD7F05">
        <w:rPr>
          <w:szCs w:val="28"/>
        </w:rPr>
        <w:t xml:space="preserve"> по </w:t>
      </w:r>
      <w:r w:rsidR="00D622FA" w:rsidRPr="00AD7F05">
        <w:rPr>
          <w:szCs w:val="28"/>
        </w:rPr>
        <w:t>финансам администрации</w:t>
      </w:r>
      <w:r w:rsidR="00E90ED8" w:rsidRPr="00AD7F05">
        <w:rPr>
          <w:szCs w:val="28"/>
        </w:rPr>
        <w:t xml:space="preserve"> муниципального района «Борзинский район» </w:t>
      </w:r>
      <w:r w:rsidR="00490CAC" w:rsidRPr="00AD7F05">
        <w:rPr>
          <w:szCs w:val="28"/>
          <w:lang w:eastAsia="ru-RU"/>
        </w:rPr>
        <w:t xml:space="preserve">в порядке, установленном администрацией </w:t>
      </w:r>
      <w:r w:rsidR="006B16C9" w:rsidRPr="00AD7F05">
        <w:rPr>
          <w:szCs w:val="28"/>
        </w:rPr>
        <w:t>муниципального района «Борзинский район»</w:t>
      </w:r>
      <w:r w:rsidR="00490CAC" w:rsidRPr="00AD7F05">
        <w:rPr>
          <w:szCs w:val="28"/>
          <w:lang w:eastAsia="ru-RU"/>
        </w:rPr>
        <w:t>.</w:t>
      </w:r>
    </w:p>
    <w:p w:rsidR="00490CAC" w:rsidRPr="00AD7F05" w:rsidRDefault="00CB22DF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24</w:t>
      </w:r>
      <w:r w:rsidR="00490CAC" w:rsidRPr="00AD7F05">
        <w:rPr>
          <w:szCs w:val="28"/>
          <w:lang w:eastAsia="ru-RU"/>
        </w:rPr>
        <w:t>.</w:t>
      </w:r>
      <w:r w:rsidR="00490CAC" w:rsidRPr="00AD7F05">
        <w:rPr>
          <w:szCs w:val="28"/>
        </w:rPr>
        <w:t xml:space="preserve"> Решение </w:t>
      </w:r>
      <w:r w:rsidR="00490CAC" w:rsidRPr="00AD7F05">
        <w:rPr>
          <w:szCs w:val="28"/>
          <w:lang w:eastAsia="ru-RU"/>
        </w:rPr>
        <w:t xml:space="preserve">о бюджете должно содержать основные характеристики бюджета </w:t>
      </w:r>
      <w:r w:rsidR="000D6B00" w:rsidRPr="00AD7F05">
        <w:rPr>
          <w:szCs w:val="28"/>
        </w:rPr>
        <w:t>муниципального района «Борзинский район»</w:t>
      </w:r>
      <w:r w:rsidR="00490CAC" w:rsidRPr="00AD7F05">
        <w:rPr>
          <w:szCs w:val="28"/>
          <w:lang w:eastAsia="ru-RU"/>
        </w:rPr>
        <w:t xml:space="preserve">, к которым относятся общий объем доходов бюджета </w:t>
      </w:r>
      <w:r w:rsidR="00156806" w:rsidRPr="00AD7F05">
        <w:rPr>
          <w:szCs w:val="28"/>
        </w:rPr>
        <w:t>муниципального района «Борзинский район»</w:t>
      </w:r>
      <w:r w:rsidR="00490CAC" w:rsidRPr="00AD7F05">
        <w:rPr>
          <w:szCs w:val="28"/>
          <w:lang w:eastAsia="ru-RU"/>
        </w:rPr>
        <w:t xml:space="preserve">, общий объем расходов бюджета </w:t>
      </w:r>
      <w:r w:rsidR="00156806" w:rsidRPr="00AD7F05">
        <w:rPr>
          <w:szCs w:val="28"/>
        </w:rPr>
        <w:t>муниципального района «Борзинский район»</w:t>
      </w:r>
      <w:r w:rsidR="00490CAC" w:rsidRPr="00AD7F05">
        <w:rPr>
          <w:szCs w:val="28"/>
          <w:lang w:eastAsia="ru-RU"/>
        </w:rPr>
        <w:t xml:space="preserve">, дефицит (профицит) бюджета </w:t>
      </w:r>
      <w:r w:rsidR="00156806" w:rsidRPr="00AD7F05">
        <w:rPr>
          <w:szCs w:val="28"/>
        </w:rPr>
        <w:t>муниципального района «Борзинский район»</w:t>
      </w:r>
      <w:r w:rsidR="000D6B00" w:rsidRPr="00AD7F05">
        <w:rPr>
          <w:i/>
          <w:szCs w:val="28"/>
        </w:rPr>
        <w:t xml:space="preserve">, </w:t>
      </w:r>
      <w:r w:rsidR="000D6B00" w:rsidRPr="00AD7F05">
        <w:rPr>
          <w:szCs w:val="28"/>
          <w:lang w:eastAsia="ru-RU"/>
        </w:rPr>
        <w:t xml:space="preserve">а также иные показатели, установленные </w:t>
      </w:r>
      <w:r w:rsidR="004D5CDC" w:rsidRPr="00AD7F05">
        <w:rPr>
          <w:szCs w:val="28"/>
          <w:lang w:eastAsia="ru-RU"/>
        </w:rPr>
        <w:t xml:space="preserve">Бюджетным </w:t>
      </w:r>
      <w:r w:rsidR="000D6B00" w:rsidRPr="00AD7F05">
        <w:rPr>
          <w:szCs w:val="28"/>
          <w:lang w:eastAsia="ru-RU"/>
        </w:rPr>
        <w:t>Кодексом</w:t>
      </w:r>
      <w:r w:rsidR="004D5CDC" w:rsidRPr="00AD7F05">
        <w:rPr>
          <w:szCs w:val="28"/>
          <w:lang w:eastAsia="ru-RU"/>
        </w:rPr>
        <w:t xml:space="preserve"> Российской Федерации</w:t>
      </w:r>
      <w:r w:rsidR="000D6B00" w:rsidRPr="00AD7F05">
        <w:rPr>
          <w:szCs w:val="28"/>
          <w:lang w:eastAsia="ru-RU"/>
        </w:rPr>
        <w:t xml:space="preserve">, законами </w:t>
      </w:r>
      <w:r w:rsidR="004D5CDC" w:rsidRPr="00AD7F05">
        <w:rPr>
          <w:szCs w:val="28"/>
          <w:lang w:eastAsia="ru-RU"/>
        </w:rPr>
        <w:t>Забайкальского края</w:t>
      </w:r>
      <w:r w:rsidR="000D6B00" w:rsidRPr="00AD7F05">
        <w:rPr>
          <w:szCs w:val="28"/>
          <w:lang w:eastAsia="ru-RU"/>
        </w:rPr>
        <w:t xml:space="preserve">, </w:t>
      </w:r>
      <w:r w:rsidR="00A928CA" w:rsidRPr="00AD7F05">
        <w:rPr>
          <w:szCs w:val="28"/>
          <w:lang w:eastAsia="ru-RU"/>
        </w:rPr>
        <w:t>настоящим Положением</w:t>
      </w:r>
      <w:r w:rsidR="00490CAC" w:rsidRPr="00AD7F05">
        <w:rPr>
          <w:szCs w:val="28"/>
          <w:lang w:eastAsia="ru-RU"/>
        </w:rPr>
        <w:t>.</w:t>
      </w:r>
    </w:p>
    <w:p w:rsidR="00E27159" w:rsidRPr="00AD7F05" w:rsidRDefault="008B4CBF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 xml:space="preserve">25. </w:t>
      </w:r>
      <w:r w:rsidR="00E27159" w:rsidRPr="00AD7F05">
        <w:rPr>
          <w:szCs w:val="28"/>
          <w:lang w:eastAsia="ru-RU"/>
        </w:rPr>
        <w:t xml:space="preserve">В решении </w:t>
      </w:r>
      <w:r w:rsidR="00042A78" w:rsidRPr="00AD7F05">
        <w:rPr>
          <w:szCs w:val="28"/>
          <w:lang w:eastAsia="ru-RU"/>
        </w:rPr>
        <w:t xml:space="preserve">Совета муниципального района «Борзинский район» </w:t>
      </w:r>
      <w:r w:rsidR="00E27159" w:rsidRPr="00AD7F05">
        <w:rPr>
          <w:szCs w:val="28"/>
          <w:lang w:eastAsia="ru-RU"/>
        </w:rPr>
        <w:t xml:space="preserve">о бюджете муниципального района должны содержаться нормативы распределения доходов между бюджетами поселений в случае, если они не установлены </w:t>
      </w:r>
      <w:r w:rsidR="00042A78" w:rsidRPr="00AD7F05">
        <w:rPr>
          <w:szCs w:val="28"/>
          <w:lang w:eastAsia="ru-RU"/>
        </w:rPr>
        <w:t>Бюджетным Кодексом Российской Федерации</w:t>
      </w:r>
      <w:r w:rsidR="00E27159" w:rsidRPr="00AD7F05">
        <w:rPr>
          <w:szCs w:val="28"/>
          <w:lang w:eastAsia="ru-RU"/>
        </w:rPr>
        <w:t xml:space="preserve">, законом </w:t>
      </w:r>
      <w:r w:rsidR="00042A78" w:rsidRPr="00AD7F05">
        <w:rPr>
          <w:szCs w:val="28"/>
          <w:lang w:eastAsia="ru-RU"/>
        </w:rPr>
        <w:t>Забайкальского края</w:t>
      </w:r>
      <w:r w:rsidR="00E27159" w:rsidRPr="00AD7F05">
        <w:rPr>
          <w:szCs w:val="28"/>
          <w:lang w:eastAsia="ru-RU"/>
        </w:rPr>
        <w:t xml:space="preserve"> о бюджете субъекта </w:t>
      </w:r>
      <w:r w:rsidR="00042A78" w:rsidRPr="00AD7F05">
        <w:rPr>
          <w:szCs w:val="28"/>
          <w:lang w:eastAsia="ru-RU"/>
        </w:rPr>
        <w:t>Забайкальского края</w:t>
      </w:r>
      <w:r w:rsidR="00E27159" w:rsidRPr="00AD7F05">
        <w:rPr>
          <w:szCs w:val="28"/>
          <w:lang w:eastAsia="ru-RU"/>
        </w:rPr>
        <w:t xml:space="preserve">, законами </w:t>
      </w:r>
      <w:r w:rsidR="00042A78" w:rsidRPr="00AD7F05">
        <w:rPr>
          <w:szCs w:val="28"/>
          <w:lang w:eastAsia="ru-RU"/>
        </w:rPr>
        <w:t xml:space="preserve">Забайкальского края </w:t>
      </w:r>
      <w:r w:rsidR="00E27159" w:rsidRPr="00AD7F05">
        <w:rPr>
          <w:szCs w:val="28"/>
          <w:lang w:eastAsia="ru-RU"/>
        </w:rPr>
        <w:t xml:space="preserve">и муниципальными правовыми актами, принятыми в соответствии с положениями </w:t>
      </w:r>
      <w:r w:rsidR="00042A78" w:rsidRPr="00AD7F05">
        <w:rPr>
          <w:szCs w:val="28"/>
          <w:lang w:eastAsia="ru-RU"/>
        </w:rPr>
        <w:t>Бюджетн</w:t>
      </w:r>
      <w:r w:rsidR="003A2813" w:rsidRPr="00AD7F05">
        <w:rPr>
          <w:szCs w:val="28"/>
          <w:lang w:eastAsia="ru-RU"/>
        </w:rPr>
        <w:t>ого</w:t>
      </w:r>
      <w:r w:rsidR="00042A78" w:rsidRPr="00AD7F05">
        <w:rPr>
          <w:szCs w:val="28"/>
          <w:lang w:eastAsia="ru-RU"/>
        </w:rPr>
        <w:t xml:space="preserve"> Кодекс</w:t>
      </w:r>
      <w:r w:rsidR="003A2813" w:rsidRPr="00AD7F05">
        <w:rPr>
          <w:szCs w:val="28"/>
          <w:lang w:eastAsia="ru-RU"/>
        </w:rPr>
        <w:t>а</w:t>
      </w:r>
      <w:r w:rsidR="00042A78" w:rsidRPr="00AD7F05">
        <w:rPr>
          <w:szCs w:val="28"/>
          <w:lang w:eastAsia="ru-RU"/>
        </w:rPr>
        <w:t xml:space="preserve"> Российской Федерации</w:t>
      </w:r>
      <w:r w:rsidR="00E27159" w:rsidRPr="00AD7F05">
        <w:rPr>
          <w:szCs w:val="28"/>
          <w:lang w:eastAsia="ru-RU"/>
        </w:rPr>
        <w:t>.</w:t>
      </w:r>
    </w:p>
    <w:p w:rsidR="00490CAC" w:rsidRPr="00AD7F05" w:rsidRDefault="008B4CBF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26</w:t>
      </w:r>
      <w:r w:rsidR="00490CAC" w:rsidRPr="00AD7F05">
        <w:rPr>
          <w:szCs w:val="28"/>
          <w:lang w:eastAsia="ru-RU"/>
        </w:rPr>
        <w:t>.</w:t>
      </w:r>
      <w:r w:rsidR="00490CAC" w:rsidRPr="00AD7F05">
        <w:rPr>
          <w:szCs w:val="28"/>
        </w:rPr>
        <w:t xml:space="preserve"> Решением </w:t>
      </w:r>
      <w:r w:rsidR="00490CAC" w:rsidRPr="00AD7F05">
        <w:rPr>
          <w:szCs w:val="28"/>
          <w:lang w:eastAsia="ru-RU"/>
        </w:rPr>
        <w:t xml:space="preserve">о бюджете </w:t>
      </w:r>
      <w:r w:rsidR="00D7617F" w:rsidRPr="00AD7F05">
        <w:rPr>
          <w:szCs w:val="28"/>
          <w:lang w:eastAsia="ru-RU"/>
        </w:rPr>
        <w:t>утверждается</w:t>
      </w:r>
      <w:r w:rsidR="00490CAC" w:rsidRPr="00AD7F05">
        <w:rPr>
          <w:szCs w:val="28"/>
          <w:lang w:eastAsia="ru-RU"/>
        </w:rPr>
        <w:t>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26.1.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перечень главных администраторов доходов бюджета </w:t>
      </w:r>
      <w:r w:rsidR="006E7387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26.2.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перечень главных администраторов источников финансирования дефицита бюджета </w:t>
      </w:r>
      <w:r w:rsidR="006E7387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14183B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26.3.</w:t>
      </w:r>
      <w:r w:rsidRPr="00AD7F05">
        <w:rPr>
          <w:szCs w:val="28"/>
        </w:rPr>
        <w:t> </w:t>
      </w:r>
      <w:r w:rsidR="0014183B" w:rsidRPr="00AD7F05">
        <w:rPr>
          <w:szCs w:val="28"/>
          <w:lang w:eastAsia="ru-RU"/>
        </w:rPr>
        <w:t xml:space="preserve">распределение бюджетных ассигнований по разделам, подразделам, целевым статьям, группам (группам и подгруппам) видов расходов либо по разделам, подразделам, целевым статьям (государственным (муниципальным) программам и непрограммным направлениям деятельности), группам (группам и подгруппам) видов расходов и (или) по целевым статьям (государственным (муниципальным) программам и непрограммным направлениям деятельности), </w:t>
      </w:r>
      <w:r w:rsidR="0014183B" w:rsidRPr="00AD7F05">
        <w:rPr>
          <w:szCs w:val="28"/>
          <w:lang w:eastAsia="ru-RU"/>
        </w:rPr>
        <w:lastRenderedPageBreak/>
        <w:t>группам (группам и подгруппам) видов расходов классификации расходов бюджет</w:t>
      </w:r>
      <w:r w:rsidR="00251E85" w:rsidRPr="00AD7F05">
        <w:rPr>
          <w:szCs w:val="28"/>
          <w:lang w:eastAsia="ru-RU"/>
        </w:rPr>
        <w:t>а</w:t>
      </w:r>
      <w:r w:rsidR="0014183B" w:rsidRPr="00AD7F05">
        <w:rPr>
          <w:szCs w:val="28"/>
          <w:lang w:eastAsia="ru-RU"/>
        </w:rPr>
        <w:t xml:space="preserve"> на очередной финансовый год и плановый период, а также по разделам и подразделам классификации расходов бюджет</w:t>
      </w:r>
      <w:r w:rsidR="00251E85" w:rsidRPr="00AD7F05">
        <w:rPr>
          <w:szCs w:val="28"/>
          <w:lang w:eastAsia="ru-RU"/>
        </w:rPr>
        <w:t>а</w:t>
      </w:r>
      <w:r w:rsidR="0014183B" w:rsidRPr="00AD7F05">
        <w:rPr>
          <w:szCs w:val="28"/>
          <w:lang w:eastAsia="ru-RU"/>
        </w:rPr>
        <w:t xml:space="preserve"> в случаях, установленных </w:t>
      </w:r>
      <w:r w:rsidR="00251E85" w:rsidRPr="00AD7F05">
        <w:rPr>
          <w:szCs w:val="28"/>
          <w:lang w:eastAsia="ru-RU"/>
        </w:rPr>
        <w:t>Бюджетным Кодексом Российской Федерации.</w:t>
      </w:r>
    </w:p>
    <w:p w:rsidR="000A3CC5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26.4.</w:t>
      </w:r>
      <w:r w:rsidRPr="00AD7F05">
        <w:rPr>
          <w:szCs w:val="28"/>
        </w:rPr>
        <w:t> </w:t>
      </w:r>
      <w:r w:rsidR="00B27CF6" w:rsidRPr="00AD7F05">
        <w:rPr>
          <w:szCs w:val="28"/>
          <w:lang w:eastAsia="ru-RU"/>
        </w:rPr>
        <w:t>ведомственная структура расходов бюджета на очередной финансовый год и плановый период, за исключением бюджетов государственных внебюджетных фондов</w:t>
      </w:r>
      <w:r w:rsidR="000A3CC5" w:rsidRPr="00AD7F05">
        <w:rPr>
          <w:szCs w:val="28"/>
          <w:lang w:eastAsia="ru-RU"/>
        </w:rPr>
        <w:t>;</w:t>
      </w:r>
    </w:p>
    <w:p w:rsidR="00490CAC" w:rsidRPr="00AD7F05" w:rsidRDefault="00D61A8A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26.5.</w:t>
      </w:r>
      <w:r w:rsidRPr="00AD7F05">
        <w:rPr>
          <w:szCs w:val="28"/>
        </w:rPr>
        <w:t> </w:t>
      </w:r>
      <w:r w:rsidR="00490CAC" w:rsidRPr="00AD7F05">
        <w:rPr>
          <w:szCs w:val="28"/>
          <w:lang w:eastAsia="ru-RU"/>
        </w:rPr>
        <w:t>общий объем бюджетных ассигнований, направляемых на исполнение публичных нормативных обязательств;</w:t>
      </w:r>
    </w:p>
    <w:p w:rsidR="00490CAC" w:rsidRPr="00AD7F05" w:rsidRDefault="00834EFB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26.6.</w:t>
      </w:r>
      <w:r w:rsidRPr="00AD7F05">
        <w:rPr>
          <w:szCs w:val="28"/>
        </w:rPr>
        <w:t> </w:t>
      </w:r>
      <w:r w:rsidR="00490CAC" w:rsidRPr="00AD7F05">
        <w:rPr>
          <w:szCs w:val="28"/>
          <w:lang w:eastAsia="ru-RU"/>
        </w:rPr>
        <w:t>объем межбюджетных трансфертов, получаемых из других бюджетов и (или) предоставляемых другим бюджетам бюджетной системы Российской Федерации в очередном финансовом году и плановом периоде;</w:t>
      </w:r>
    </w:p>
    <w:p w:rsidR="00DF75B9" w:rsidRPr="00AD7F05" w:rsidRDefault="00552529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26.7.</w:t>
      </w:r>
      <w:r w:rsidRPr="00AD7F05">
        <w:rPr>
          <w:szCs w:val="28"/>
        </w:rPr>
        <w:t> </w:t>
      </w:r>
      <w:r w:rsidR="00490CAC" w:rsidRPr="00AD7F05">
        <w:rPr>
          <w:szCs w:val="28"/>
          <w:lang w:eastAsia="ru-RU"/>
        </w:rPr>
        <w:t xml:space="preserve">общий объем условно утверждаемых расходов в объеме не менее 2,5 процента общего объема расходов бюджета </w:t>
      </w:r>
      <w:r w:rsidR="00DF75B9" w:rsidRPr="00AD7F05">
        <w:rPr>
          <w:szCs w:val="28"/>
          <w:lang w:eastAsia="ru-RU"/>
        </w:rPr>
        <w:t>муниципального района «Борзинский район»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назначение), на второй год планового периода в объеме не менее 5 процентов общего объема расходов бюджета (без учета расходов бюджета, предусмотренных за счет межбюджетных трансфертов из других бюджетов бюджетной системы Российской Федерации, имеющих целевое назначение);</w:t>
      </w:r>
    </w:p>
    <w:p w:rsidR="00CC4E6C" w:rsidRPr="00AD7F05" w:rsidRDefault="00CC4E6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26.8.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источники финансирования дефицита бюджета муниципального района «Борзинский район» на очередной финансовый год и плановый период;</w:t>
      </w:r>
    </w:p>
    <w:p w:rsidR="005A5CEF" w:rsidRPr="00AD7F05" w:rsidRDefault="00642F07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26.9.</w:t>
      </w:r>
      <w:r w:rsidRPr="00AD7F05">
        <w:rPr>
          <w:szCs w:val="28"/>
        </w:rPr>
        <w:t> </w:t>
      </w:r>
      <w:r w:rsidR="005A5CEF" w:rsidRPr="00AD7F05">
        <w:rPr>
          <w:szCs w:val="28"/>
          <w:lang w:eastAsia="ru-RU"/>
        </w:rPr>
        <w:t>верхний предел муниципального внутреннего долга по состоянию на 1 января года, следующего за очередным финансовым годом и</w:t>
      </w:r>
      <w:r w:rsidRPr="00AD7F05">
        <w:rPr>
          <w:szCs w:val="28"/>
          <w:lang w:eastAsia="ru-RU"/>
        </w:rPr>
        <w:t xml:space="preserve"> каждым годом планового периода</w:t>
      </w:r>
      <w:r w:rsidR="005A5CEF" w:rsidRPr="00AD7F05">
        <w:rPr>
          <w:szCs w:val="28"/>
          <w:lang w:eastAsia="ru-RU"/>
        </w:rPr>
        <w:t>, с указанием в том числе верхнего предела долга по муниципальным гарантиям;</w:t>
      </w:r>
    </w:p>
    <w:p w:rsidR="00DD561A" w:rsidRPr="00AD7F05" w:rsidRDefault="00DD561A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 xml:space="preserve">26.10. иные показатели бюджета муниципального района «Борзинский район», установленные </w:t>
      </w:r>
      <w:r w:rsidR="00412519" w:rsidRPr="00AD7F05">
        <w:rPr>
          <w:szCs w:val="28"/>
          <w:lang w:eastAsia="ru-RU"/>
        </w:rPr>
        <w:t>Бюджетным Кодексом Российской Федерации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Бюджетные инвестиции, планируемые к предоставлению юридическим лицам, не являющимся муниципальными учреждениями и муниципальными унитарными предприятиями </w:t>
      </w:r>
      <w:r w:rsidR="005D16F5" w:rsidRPr="00AD7F05">
        <w:rPr>
          <w:szCs w:val="28"/>
          <w:lang w:eastAsia="ru-RU"/>
        </w:rPr>
        <w:t>го района «Борзинский район»</w:t>
      </w:r>
      <w:r w:rsidRPr="00AD7F05">
        <w:rPr>
          <w:szCs w:val="28"/>
          <w:lang w:eastAsia="ru-RU"/>
        </w:rPr>
        <w:t>, утверждаются решением о бюджете путем включения в него текстовой статьи с указанием юридического лица, объема и цели выделенных бюджетных ассигнований.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Одновременно с проектом решения о бюджете в </w:t>
      </w:r>
      <w:r w:rsidR="005D16F5" w:rsidRPr="00AD7F05">
        <w:rPr>
          <w:szCs w:val="28"/>
        </w:rPr>
        <w:t>Совет</w:t>
      </w:r>
      <w:r w:rsidR="005D16F5" w:rsidRPr="00AD7F05">
        <w:rPr>
          <w:i/>
          <w:szCs w:val="28"/>
        </w:rPr>
        <w:t xml:space="preserve"> </w:t>
      </w:r>
      <w:r w:rsidR="005D16F5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 представляются следующие документы и материалы: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основные направления бюджетной и налоговой политики;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предварительные итоги социально-экономического развития </w:t>
      </w:r>
      <w:r w:rsidR="005D16F5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за истекший период текущего финансового года и ожидаемые итоги социально-экономического развития </w:t>
      </w:r>
      <w:r w:rsidR="005D16F5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за текущий финансовый год;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lastRenderedPageBreak/>
        <w:t>28.3.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прогноз социально-экономического развития </w:t>
      </w:r>
      <w:r w:rsidR="005D16F5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28.4.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прогноз основных характеристик (общий объем доходов, общий объем расходов, дефицит (профицит) бюджета </w:t>
      </w:r>
      <w:r w:rsidR="005D16F5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>,</w:t>
      </w:r>
      <w:r w:rsidRPr="00AD7F05">
        <w:rPr>
          <w:szCs w:val="28"/>
          <w:lang w:eastAsia="ru-RU"/>
        </w:rPr>
        <w:t xml:space="preserve"> консолидированного бюджета </w:t>
      </w:r>
      <w:r w:rsidR="005D16F5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</w:rPr>
        <w:t>на очередной финансовый год и плановый период;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28.5.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пояснительная записка к проекту бюджета </w:t>
      </w:r>
      <w:r w:rsidR="00775207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28.6.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методики (проекты методик) и расчеты распределения межбюджетных трансфертов;</w:t>
      </w:r>
    </w:p>
    <w:p w:rsidR="00B70812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28.7.</w:t>
      </w:r>
      <w:r w:rsidRPr="00AD7F05">
        <w:rPr>
          <w:szCs w:val="28"/>
        </w:rPr>
        <w:t> </w:t>
      </w:r>
      <w:r w:rsidR="00B70812" w:rsidRPr="00AD7F05">
        <w:rPr>
          <w:szCs w:val="28"/>
          <w:lang w:eastAsia="ru-RU"/>
        </w:rPr>
        <w:t>верхний предел муниципального внутреннего долга на 1 января года, следующего за очередным финансовым годом и каждым годом планового периода;</w:t>
      </w:r>
    </w:p>
    <w:p w:rsidR="0068792D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28.8.</w:t>
      </w:r>
      <w:r w:rsidRPr="00AD7F05">
        <w:rPr>
          <w:szCs w:val="28"/>
        </w:rPr>
        <w:t> </w:t>
      </w:r>
      <w:r w:rsidR="0068792D" w:rsidRPr="00AD7F05">
        <w:rPr>
          <w:szCs w:val="28"/>
          <w:lang w:eastAsia="ru-RU"/>
        </w:rPr>
        <w:t>оценка ожидаемого исполнения бюджета на текущий финансовый год;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</w:t>
      </w:r>
      <w:r w:rsidR="00F45392" w:rsidRPr="00AD7F05">
        <w:rPr>
          <w:szCs w:val="28"/>
          <w:lang w:eastAsia="ru-RU"/>
        </w:rPr>
        <w:t>9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перечень публичных нормативных обязательств, подлежащих исполнению за счет средств бюджета </w:t>
      </w:r>
      <w:r w:rsidR="00AD5D14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</w:t>
      </w:r>
      <w:r w:rsidR="00F45392" w:rsidRPr="00AD7F05">
        <w:rPr>
          <w:szCs w:val="28"/>
          <w:lang w:eastAsia="ru-RU"/>
        </w:rPr>
        <w:t>10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оценка ожидаемого исполнения бюджета </w:t>
      </w:r>
      <w:r w:rsidR="00AD5D14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>на текущий финансовый год;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</w:t>
      </w:r>
      <w:r w:rsidR="00F45392" w:rsidRPr="00AD7F05">
        <w:rPr>
          <w:szCs w:val="28"/>
          <w:lang w:eastAsia="ru-RU"/>
        </w:rPr>
        <w:t>11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сведения о предельной штатной численности муниципальных служащих </w:t>
      </w:r>
      <w:r w:rsidR="00AD5D14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по главным распорядителям бюджетных средств;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</w:t>
      </w:r>
      <w:r w:rsidR="00F45392" w:rsidRPr="00AD7F05">
        <w:rPr>
          <w:szCs w:val="28"/>
          <w:lang w:eastAsia="ru-RU"/>
        </w:rPr>
        <w:t>12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доходы бюджета </w:t>
      </w:r>
      <w:r w:rsidR="00AD5D14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по кодам бюджетной классификации Российской Федерации по основным источникам поступлений;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</w:t>
      </w:r>
      <w:r w:rsidR="00F45392" w:rsidRPr="00AD7F05">
        <w:rPr>
          <w:szCs w:val="28"/>
          <w:lang w:eastAsia="ru-RU"/>
        </w:rPr>
        <w:t>13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перечень муниципальных целевых программ, принимаемых к реализации за счет средств бюджета </w:t>
      </w:r>
      <w:r w:rsidR="00AD5D14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и объем расходов на их реализацию;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28.</w:t>
      </w:r>
      <w:r w:rsidR="00F45392" w:rsidRPr="00AD7F05">
        <w:rPr>
          <w:szCs w:val="28"/>
          <w:lang w:eastAsia="ru-RU"/>
        </w:rPr>
        <w:t>14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иные документы и материалы.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szCs w:val="28"/>
          <w:lang w:eastAsia="ru-RU"/>
        </w:rPr>
      </w:pPr>
      <w:r w:rsidRPr="00AD7F05">
        <w:rPr>
          <w:b/>
          <w:szCs w:val="28"/>
          <w:lang w:eastAsia="ru-RU"/>
        </w:rPr>
        <w:t>3. Рассмотрение и утверждение бюджета</w:t>
      </w:r>
    </w:p>
    <w:p w:rsidR="00490CAC" w:rsidRPr="00AD7F05" w:rsidRDefault="00DB353A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szCs w:val="28"/>
          <w:lang w:eastAsia="ru-RU"/>
        </w:rPr>
      </w:pPr>
      <w:r w:rsidRPr="00AD7F05">
        <w:rPr>
          <w:b/>
          <w:szCs w:val="28"/>
          <w:lang w:eastAsia="ru-RU"/>
        </w:rPr>
        <w:t>муниципального района «Борзинский район»</w:t>
      </w:r>
    </w:p>
    <w:p w:rsidR="00DB353A" w:rsidRPr="00AD7F05" w:rsidRDefault="00DB353A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szCs w:val="28"/>
          <w:lang w:eastAsia="ru-RU"/>
        </w:rPr>
      </w:pP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29.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Администрация </w:t>
      </w:r>
      <w:r w:rsidR="00DB353A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вносит на рассмотрение в </w:t>
      </w:r>
      <w:r w:rsidR="00DB353A" w:rsidRPr="00AD7F05">
        <w:rPr>
          <w:szCs w:val="28"/>
          <w:lang w:eastAsia="ru-RU"/>
        </w:rPr>
        <w:t>Совет муниципального района «Борзинский район»</w:t>
      </w:r>
      <w:r w:rsidRPr="00AD7F05">
        <w:rPr>
          <w:szCs w:val="28"/>
          <w:lang w:eastAsia="ru-RU"/>
        </w:rPr>
        <w:t xml:space="preserve"> проект решения о бюджете не позднее 15 ноября текущего года.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</w:rPr>
      </w:pPr>
      <w:r w:rsidRPr="00AD7F05">
        <w:rPr>
          <w:szCs w:val="28"/>
          <w:lang w:eastAsia="ru-RU"/>
        </w:rPr>
        <w:t>30.</w:t>
      </w:r>
      <w:r w:rsidRPr="00AD7F05">
        <w:rPr>
          <w:szCs w:val="28"/>
        </w:rPr>
        <w:t> </w:t>
      </w:r>
      <w:r w:rsidR="00DB353A" w:rsidRPr="00AD7F05">
        <w:rPr>
          <w:szCs w:val="28"/>
          <w:lang w:eastAsia="ru-RU"/>
        </w:rPr>
        <w:t xml:space="preserve">Совет муниципального района «Борзинский район» </w:t>
      </w:r>
      <w:r w:rsidRPr="00AD7F05">
        <w:rPr>
          <w:szCs w:val="28"/>
          <w:lang w:eastAsia="ru-RU"/>
        </w:rPr>
        <w:t xml:space="preserve">с участием администрации </w:t>
      </w:r>
      <w:r w:rsidR="00DB353A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по проекту решения о бюджете, опубликованному (обнародованному) администрацией </w:t>
      </w:r>
      <w:r w:rsidR="00DB353A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, </w:t>
      </w:r>
      <w:r w:rsidRPr="00AD7F05">
        <w:rPr>
          <w:szCs w:val="28"/>
        </w:rPr>
        <w:t xml:space="preserve">проводит публичные слушания в течение </w:t>
      </w:r>
      <w:r w:rsidR="008A2B55" w:rsidRPr="00AD7F05">
        <w:rPr>
          <w:szCs w:val="28"/>
        </w:rPr>
        <w:t>30</w:t>
      </w:r>
      <w:r w:rsidRPr="00AD7F05">
        <w:rPr>
          <w:szCs w:val="28"/>
        </w:rPr>
        <w:t xml:space="preserve"> дней со дня внесения в </w:t>
      </w:r>
      <w:r w:rsidR="00DB353A" w:rsidRPr="00AD7F05">
        <w:rPr>
          <w:szCs w:val="28"/>
          <w:lang w:eastAsia="ru-RU"/>
        </w:rPr>
        <w:t xml:space="preserve">Совет муниципального района «Борзинский район» </w:t>
      </w:r>
      <w:r w:rsidRPr="00AD7F05">
        <w:rPr>
          <w:szCs w:val="28"/>
        </w:rPr>
        <w:t>проекта решения о бюджете.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lastRenderedPageBreak/>
        <w:t xml:space="preserve">По итогам публичных слушаний </w:t>
      </w:r>
      <w:r w:rsidR="00345803" w:rsidRPr="00AD7F05">
        <w:rPr>
          <w:sz w:val="28"/>
          <w:szCs w:val="28"/>
        </w:rPr>
        <w:t>Совет муниципального района «Борзинский район»</w:t>
      </w:r>
      <w:r w:rsidR="00345803" w:rsidRPr="00AD7F05">
        <w:rPr>
          <w:szCs w:val="28"/>
        </w:rPr>
        <w:t xml:space="preserve"> </w:t>
      </w:r>
      <w:r w:rsidRPr="00AD7F05">
        <w:rPr>
          <w:sz w:val="28"/>
          <w:szCs w:val="28"/>
        </w:rPr>
        <w:t>принимает рекомендации, в которых отражаются результаты обсуждения проекта решения о бюджете.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31.</w:t>
      </w:r>
      <w:r w:rsidRPr="00AD7F05">
        <w:rPr>
          <w:szCs w:val="28"/>
        </w:rPr>
        <w:t> </w:t>
      </w:r>
      <w:r w:rsidR="00345803" w:rsidRPr="00AD7F05">
        <w:rPr>
          <w:szCs w:val="28"/>
          <w:lang w:eastAsia="ru-RU"/>
        </w:rPr>
        <w:t xml:space="preserve">Совет муниципального района «Борзинский район» </w:t>
      </w:r>
      <w:r w:rsidRPr="00AD7F05">
        <w:rPr>
          <w:szCs w:val="28"/>
          <w:lang w:eastAsia="ru-RU"/>
        </w:rPr>
        <w:t xml:space="preserve">рассматривает проект решения о бюджете в </w:t>
      </w:r>
      <w:r w:rsidR="0089130F" w:rsidRPr="00AD7F05">
        <w:rPr>
          <w:szCs w:val="28"/>
          <w:lang w:eastAsia="ru-RU"/>
        </w:rPr>
        <w:t>двух</w:t>
      </w:r>
      <w:r w:rsidRPr="00AD7F05">
        <w:rPr>
          <w:szCs w:val="28"/>
          <w:lang w:eastAsia="ru-RU"/>
        </w:rPr>
        <w:t xml:space="preserve"> чтениях.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Проект решения о бюджете утверждается путем изменения параметров планового периода утвержденного бюджета </w:t>
      </w:r>
      <w:r w:rsidR="00A542AE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и добавления к ним параметров второго года планового периода проекта бюджета </w:t>
      </w:r>
      <w:r w:rsidR="00690F5A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Уточнение параметров планового периода утверждаемого бюджета </w:t>
      </w:r>
      <w:r w:rsidR="00690F5A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предусматривает: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33.1.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утверждение уточнений показателей, являющихся предметом рассмотрения проекта решения о бюджете в первом и во втором чтениях;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33.2.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утверждение увеличения или сокращения утвержденных показателей ведомственной структуры расходов бюджета либо включение в нее бюджетных ассигнований по дополнительным целевым статьям и (или) видам расходов бюджета </w:t>
      </w:r>
      <w:r w:rsidR="007F0EA6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При рассмотрении </w:t>
      </w:r>
      <w:r w:rsidR="00A93463" w:rsidRPr="00AD7F05">
        <w:rPr>
          <w:szCs w:val="28"/>
          <w:lang w:eastAsia="ru-RU"/>
        </w:rPr>
        <w:t xml:space="preserve">Советом муниципального района «Борзинский район» </w:t>
      </w:r>
      <w:r w:rsidRPr="00AD7F05">
        <w:rPr>
          <w:szCs w:val="28"/>
          <w:lang w:eastAsia="ru-RU"/>
        </w:rPr>
        <w:t xml:space="preserve"> проекта решения о бюджете в первом чтении обсуждаются его концепция, прогноз социально-экономического развития </w:t>
      </w:r>
      <w:r w:rsidR="00A93463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и основные направления бюджетной и налоговой политики.</w:t>
      </w:r>
    </w:p>
    <w:p w:rsidR="002E51B5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35.</w:t>
      </w:r>
      <w:r w:rsidRPr="00AD7F05">
        <w:rPr>
          <w:szCs w:val="28"/>
        </w:rPr>
        <w:t> </w:t>
      </w:r>
      <w:r w:rsidR="002E51B5" w:rsidRPr="00AD7F05">
        <w:rPr>
          <w:szCs w:val="28"/>
          <w:lang w:eastAsia="ru-RU"/>
        </w:rPr>
        <w:t>Предметом рассмотрения проекта решения о бюджете муниципального района «Борзинский район» в первом чтении являются: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35.1.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прогнозируемый в очередном финансовом году и плановом периоде общий объем доходов;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35.2.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общий объем расходов в очередном финансовом году и плановом периоде;</w:t>
      </w:r>
    </w:p>
    <w:p w:rsidR="006B51F9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35.</w:t>
      </w:r>
      <w:r w:rsidR="006E55E9" w:rsidRPr="00AD7F05">
        <w:rPr>
          <w:szCs w:val="28"/>
          <w:lang w:eastAsia="ru-RU"/>
        </w:rPr>
        <w:t>3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верхний предел муниципального внутреннего долга </w:t>
      </w:r>
      <w:r w:rsidR="006B51F9" w:rsidRPr="00AD7F05">
        <w:rPr>
          <w:szCs w:val="28"/>
          <w:lang w:eastAsia="ru-RU"/>
        </w:rPr>
        <w:t>по состоянию на 1 января года, следующего за очередным финансовым годом и каждым годом планового периода, с указанием в том числе верхнего предела долга по муниципальным гарантиям;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35.</w:t>
      </w:r>
      <w:r w:rsidR="006E55E9" w:rsidRPr="00AD7F05">
        <w:rPr>
          <w:szCs w:val="28"/>
          <w:lang w:eastAsia="ru-RU"/>
        </w:rPr>
        <w:t>4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дефицит (профицит) бюджета </w:t>
      </w:r>
      <w:r w:rsidR="00F61A95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 в очередном финансовом году и плановом периоде;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35.</w:t>
      </w:r>
      <w:r w:rsidR="006E55E9" w:rsidRPr="00AD7F05">
        <w:rPr>
          <w:szCs w:val="28"/>
          <w:lang w:eastAsia="ru-RU"/>
        </w:rPr>
        <w:t>5</w:t>
      </w:r>
      <w:r w:rsidRPr="00AD7F05">
        <w:rPr>
          <w:szCs w:val="28"/>
          <w:lang w:eastAsia="ru-RU"/>
        </w:rPr>
        <w:t>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нормативы распределения доходов между бюджетами </w:t>
      </w:r>
      <w:r w:rsidR="008D36E1" w:rsidRPr="00AD7F05">
        <w:rPr>
          <w:szCs w:val="28"/>
          <w:lang w:eastAsia="ru-RU"/>
        </w:rPr>
        <w:t xml:space="preserve">поселений </w:t>
      </w:r>
      <w:r w:rsidRPr="00AD7F05">
        <w:rPr>
          <w:szCs w:val="28"/>
          <w:lang w:eastAsia="ru-RU"/>
        </w:rPr>
        <w:t xml:space="preserve">на очередной финансовый год и плановый период, в случае если они не установлены бюджетным законодательством Российской Федерации в очередном финансовом году и плановом периоде; </w:t>
      </w:r>
    </w:p>
    <w:p w:rsidR="002E51B5" w:rsidRPr="00AD7F05" w:rsidRDefault="00643EC7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35.6</w:t>
      </w:r>
      <w:r w:rsidR="002E51B5" w:rsidRPr="00AD7F05">
        <w:rPr>
          <w:szCs w:val="28"/>
          <w:lang w:eastAsia="ru-RU"/>
        </w:rPr>
        <w:t>.</w:t>
      </w:r>
      <w:r w:rsidR="002E51B5" w:rsidRPr="00AD7F05">
        <w:rPr>
          <w:szCs w:val="28"/>
        </w:rPr>
        <w:t> </w:t>
      </w:r>
      <w:r w:rsidR="002E51B5" w:rsidRPr="00AD7F05">
        <w:rPr>
          <w:szCs w:val="28"/>
          <w:lang w:eastAsia="ru-RU"/>
        </w:rPr>
        <w:t>приложение к решению о бюджете, устанавливающее перечень главных администраторов доходов бюджета муниципального района «Борзинский район»;</w:t>
      </w:r>
    </w:p>
    <w:p w:rsidR="002E51B5" w:rsidRPr="00AD7F05" w:rsidRDefault="0055524F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lastRenderedPageBreak/>
        <w:t>35.7</w:t>
      </w:r>
      <w:r w:rsidR="002E51B5" w:rsidRPr="00AD7F05">
        <w:rPr>
          <w:szCs w:val="28"/>
          <w:lang w:eastAsia="ru-RU"/>
        </w:rPr>
        <w:t>.</w:t>
      </w:r>
      <w:r w:rsidR="002E51B5" w:rsidRPr="00AD7F05">
        <w:rPr>
          <w:szCs w:val="28"/>
        </w:rPr>
        <w:t> </w:t>
      </w:r>
      <w:r w:rsidR="002E51B5" w:rsidRPr="00AD7F05">
        <w:rPr>
          <w:szCs w:val="28"/>
          <w:lang w:eastAsia="ru-RU"/>
        </w:rPr>
        <w:t>приложение к решению о бюджете, устанавливающее перечень главных администраторов источников финансирования дефицита бюджета Совет муниципального района «Борзинский район»;</w:t>
      </w:r>
    </w:p>
    <w:p w:rsidR="002E51B5" w:rsidRPr="00AD7F05" w:rsidRDefault="0055524F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35.8</w:t>
      </w:r>
      <w:r w:rsidR="002E51B5" w:rsidRPr="00AD7F05">
        <w:rPr>
          <w:szCs w:val="28"/>
          <w:lang w:eastAsia="ru-RU"/>
        </w:rPr>
        <w:t>.</w:t>
      </w:r>
      <w:r w:rsidR="002E51B5" w:rsidRPr="00AD7F05">
        <w:rPr>
          <w:szCs w:val="28"/>
        </w:rPr>
        <w:t> </w:t>
      </w:r>
      <w:r w:rsidR="002E51B5" w:rsidRPr="00AD7F05">
        <w:rPr>
          <w:szCs w:val="28"/>
          <w:lang w:eastAsia="ru-RU"/>
        </w:rPr>
        <w:t>бюджетные ассигнования по ведомственной структуре расходов, а также по разделам, подразделам, целевым статьям (государственным (муниципальным) программам и непрограммным направлениям деятельности), группам (группам и подгруппам) видов расходов и (или) по целевым статьям (государственным (муниципальным) программам и непрограммным направлениям деятельности), группам (группам и подгруппам) видов расходов классификации расходов бюджета муниципального района «Борзинский район» на очередной финансовый год и плановый период, а также по разделам и подразделам классификации расходов бюджета в случаях, установленных Бюджетным Кодексом Российской Федерации в пределах общего объема расходов бюджета муниципального района «Борзинский район», утвержденных в первом чтении;</w:t>
      </w:r>
    </w:p>
    <w:p w:rsidR="002E51B5" w:rsidRPr="00AD7F05" w:rsidRDefault="00745AA3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>35.9</w:t>
      </w:r>
      <w:r w:rsidR="002E51B5" w:rsidRPr="00AD7F05">
        <w:rPr>
          <w:sz w:val="28"/>
          <w:szCs w:val="28"/>
        </w:rPr>
        <w:t>. программа муниципальных внутренних заимствований на очередной финансовый год и плановый период (приложение к решению о бюджете);</w:t>
      </w:r>
    </w:p>
    <w:p w:rsidR="002E51B5" w:rsidRPr="00AD7F05" w:rsidRDefault="00745AA3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35.10</w:t>
      </w:r>
      <w:r w:rsidR="002E51B5" w:rsidRPr="00AD7F05">
        <w:rPr>
          <w:szCs w:val="28"/>
          <w:lang w:eastAsia="ru-RU"/>
        </w:rPr>
        <w:t>.</w:t>
      </w:r>
      <w:r w:rsidR="002E51B5" w:rsidRPr="00AD7F05">
        <w:rPr>
          <w:szCs w:val="28"/>
        </w:rPr>
        <w:t> </w:t>
      </w:r>
      <w:r w:rsidR="002E51B5" w:rsidRPr="00AD7F05">
        <w:rPr>
          <w:szCs w:val="28"/>
          <w:lang w:eastAsia="ru-RU"/>
        </w:rPr>
        <w:t>программа муниципальных гарантий на очередной финансовый год и плановый период (приложение к решению о бюджете);</w:t>
      </w:r>
    </w:p>
    <w:p w:rsidR="002E51B5" w:rsidRPr="00AD7F05" w:rsidRDefault="00745AA3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35.11</w:t>
      </w:r>
      <w:r w:rsidR="002E51B5" w:rsidRPr="00AD7F05">
        <w:rPr>
          <w:szCs w:val="28"/>
          <w:lang w:eastAsia="ru-RU"/>
        </w:rPr>
        <w:t>.</w:t>
      </w:r>
      <w:r w:rsidR="002E51B5" w:rsidRPr="00AD7F05">
        <w:rPr>
          <w:szCs w:val="28"/>
        </w:rPr>
        <w:t> </w:t>
      </w:r>
      <w:r w:rsidR="002E51B5" w:rsidRPr="00AD7F05">
        <w:rPr>
          <w:szCs w:val="28"/>
          <w:lang w:eastAsia="ru-RU"/>
        </w:rPr>
        <w:t>текстовые статьи проекта решения о бюджете.</w:t>
      </w:r>
    </w:p>
    <w:p w:rsidR="002E51B5" w:rsidRPr="00AD7F05" w:rsidRDefault="00745AA3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</w:rPr>
      </w:pPr>
      <w:r w:rsidRPr="00AD7F05">
        <w:rPr>
          <w:szCs w:val="28"/>
          <w:lang w:eastAsia="ru-RU"/>
        </w:rPr>
        <w:t>35.12</w:t>
      </w:r>
      <w:r w:rsidR="002E51B5" w:rsidRPr="00AD7F05">
        <w:rPr>
          <w:szCs w:val="28"/>
          <w:lang w:eastAsia="ru-RU"/>
        </w:rPr>
        <w:t>.</w:t>
      </w:r>
      <w:r w:rsidR="002E51B5" w:rsidRPr="00AD7F05">
        <w:rPr>
          <w:szCs w:val="28"/>
        </w:rPr>
        <w:t> </w:t>
      </w:r>
      <w:r w:rsidR="002E51B5" w:rsidRPr="00AD7F05">
        <w:rPr>
          <w:szCs w:val="28"/>
          <w:lang w:eastAsia="ru-RU"/>
        </w:rPr>
        <w:t xml:space="preserve">объемы межбюджетных трансфертов </w:t>
      </w:r>
      <w:r w:rsidR="002E51B5" w:rsidRPr="00AD7F05">
        <w:rPr>
          <w:szCs w:val="28"/>
        </w:rPr>
        <w:t>на очередной финансовый год и плановый период</w:t>
      </w:r>
      <w:r w:rsidR="002E51B5"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36.</w:t>
      </w:r>
      <w:r w:rsidRPr="00AD7F05">
        <w:rPr>
          <w:szCs w:val="28"/>
        </w:rPr>
        <w:t> </w:t>
      </w:r>
      <w:r w:rsidR="00313202" w:rsidRPr="00AD7F05">
        <w:rPr>
          <w:szCs w:val="28"/>
        </w:rPr>
        <w:t xml:space="preserve">Совет </w:t>
      </w:r>
      <w:r w:rsidR="00313202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рассматривает проект решения о бюджете в первом чтении в течение </w:t>
      </w:r>
      <w:r w:rsidR="00313202" w:rsidRPr="00AD7F05">
        <w:rPr>
          <w:szCs w:val="28"/>
          <w:lang w:eastAsia="ru-RU"/>
        </w:rPr>
        <w:t>30</w:t>
      </w:r>
      <w:r w:rsidRPr="00AD7F05">
        <w:rPr>
          <w:szCs w:val="28"/>
          <w:lang w:eastAsia="ru-RU"/>
        </w:rPr>
        <w:t xml:space="preserve"> дней со дня его внесения в </w:t>
      </w:r>
      <w:r w:rsidR="00313202" w:rsidRPr="00AD7F05">
        <w:rPr>
          <w:szCs w:val="28"/>
        </w:rPr>
        <w:t xml:space="preserve">Совет </w:t>
      </w:r>
      <w:r w:rsidR="00313202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При рассмотрении в первом чтении проекта решения о бюджете </w:t>
      </w:r>
      <w:r w:rsidR="00313202" w:rsidRPr="00AD7F05">
        <w:rPr>
          <w:szCs w:val="28"/>
        </w:rPr>
        <w:t xml:space="preserve">Совет </w:t>
      </w:r>
      <w:r w:rsidR="00313202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заслушивает:</w:t>
      </w:r>
    </w:p>
    <w:p w:rsidR="00490CAC" w:rsidRPr="00AD7F05" w:rsidRDefault="00490CAC" w:rsidP="00AD7F05">
      <w:pPr>
        <w:pStyle w:val="a6"/>
        <w:widowControl w:val="0"/>
        <w:tabs>
          <w:tab w:val="left" w:pos="140"/>
          <w:tab w:val="left" w:pos="993"/>
        </w:tabs>
        <w:spacing w:after="0" w:line="240" w:lineRule="auto"/>
        <w:ind w:left="0"/>
        <w:rPr>
          <w:szCs w:val="28"/>
        </w:rPr>
      </w:pPr>
      <w:r w:rsidRPr="00AD7F05">
        <w:rPr>
          <w:szCs w:val="28"/>
        </w:rPr>
        <w:t xml:space="preserve">37.1. доклад администрации </w:t>
      </w:r>
      <w:r w:rsidR="00313202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>;</w:t>
      </w:r>
    </w:p>
    <w:p w:rsidR="00490CAC" w:rsidRPr="00AD7F05" w:rsidRDefault="00490CAC" w:rsidP="00AD7F05">
      <w:pPr>
        <w:pStyle w:val="a6"/>
        <w:widowControl w:val="0"/>
        <w:tabs>
          <w:tab w:val="left" w:pos="140"/>
          <w:tab w:val="left" w:pos="993"/>
        </w:tabs>
        <w:spacing w:after="0" w:line="240" w:lineRule="auto"/>
        <w:ind w:left="0"/>
        <w:rPr>
          <w:szCs w:val="28"/>
        </w:rPr>
      </w:pPr>
      <w:r w:rsidRPr="00AD7F05">
        <w:rPr>
          <w:szCs w:val="28"/>
        </w:rPr>
        <w:t xml:space="preserve">37.2. доклад </w:t>
      </w:r>
      <w:r w:rsidR="00EE15E3" w:rsidRPr="00AD7F05">
        <w:rPr>
          <w:szCs w:val="28"/>
          <w:lang w:eastAsia="ru-RU"/>
        </w:rPr>
        <w:t xml:space="preserve">контрольно-счетного </w:t>
      </w:r>
      <w:r w:rsidRPr="00AD7F05">
        <w:rPr>
          <w:szCs w:val="28"/>
        </w:rPr>
        <w:t xml:space="preserve">органа </w:t>
      </w:r>
      <w:r w:rsidR="00313202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>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</w:rPr>
        <w:t xml:space="preserve">37.3. рекомендации публичных слушаний по проекту бюджета </w:t>
      </w:r>
      <w:r w:rsidR="00313202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По итогам рассмотрения в первом чтении проекта решения о бюджете </w:t>
      </w:r>
      <w:r w:rsidR="00313202" w:rsidRPr="00AD7F05">
        <w:rPr>
          <w:szCs w:val="28"/>
        </w:rPr>
        <w:t xml:space="preserve">Совет </w:t>
      </w:r>
      <w:r w:rsidR="00313202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принимает одно из следующих решений: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38.1.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принять проект решения о бюджете в первом чтении;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38.2.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принять проект решения о бюджете в первом чтении, создать согласительную комиссию для доработки проекта решения о бюджете;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38.3.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отклонить проект решения о бюджете, направить его </w:t>
      </w:r>
      <w:r w:rsidRPr="00AD7F05">
        <w:rPr>
          <w:szCs w:val="28"/>
        </w:rPr>
        <w:t xml:space="preserve">в администрацию </w:t>
      </w:r>
      <w:r w:rsidR="00313202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i/>
          <w:szCs w:val="28"/>
        </w:rPr>
        <w:t xml:space="preserve"> </w:t>
      </w:r>
      <w:r w:rsidRPr="00AD7F05">
        <w:rPr>
          <w:szCs w:val="28"/>
        </w:rPr>
        <w:t>на доработку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39.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После принятия проекта решения о бюджете в первом чтении </w:t>
      </w:r>
      <w:r w:rsidR="00653385" w:rsidRPr="00AD7F05">
        <w:rPr>
          <w:szCs w:val="28"/>
        </w:rPr>
        <w:t xml:space="preserve">Совет </w:t>
      </w:r>
      <w:r w:rsidR="00653385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не вправе увеличивать основные характеристики бюджета </w:t>
      </w:r>
      <w:r w:rsidR="00653385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при </w:t>
      </w:r>
      <w:r w:rsidRPr="00AD7F05">
        <w:rPr>
          <w:szCs w:val="28"/>
          <w:lang w:eastAsia="ru-RU"/>
        </w:rPr>
        <w:lastRenderedPageBreak/>
        <w:t xml:space="preserve">отсутствии положительного заключения администрации </w:t>
      </w:r>
      <w:r w:rsidR="00653385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pStyle w:val="a6"/>
        <w:widowControl w:val="0"/>
        <w:tabs>
          <w:tab w:val="num" w:pos="0"/>
          <w:tab w:val="left" w:pos="140"/>
          <w:tab w:val="left" w:pos="993"/>
        </w:tabs>
        <w:spacing w:after="0" w:line="240" w:lineRule="auto"/>
        <w:ind w:left="0"/>
        <w:rPr>
          <w:szCs w:val="28"/>
        </w:rPr>
      </w:pPr>
      <w:r w:rsidRPr="00AD7F05">
        <w:rPr>
          <w:szCs w:val="28"/>
        </w:rPr>
        <w:t xml:space="preserve">40. В случаях увеличения или уменьшения объема межбюджетных трансфертов бюджету </w:t>
      </w:r>
      <w:r w:rsidR="000F6BCE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>, предусмотренных в проекте бюджета Забайкальского края на очередной финансовый год и плановый период, принятом в первом и последующих чтениях, после принятия проекта решения о бюджете в первом чтении руководител</w:t>
      </w:r>
      <w:r w:rsidR="000F6BCE" w:rsidRPr="00AD7F05">
        <w:rPr>
          <w:szCs w:val="28"/>
        </w:rPr>
        <w:t>ь</w:t>
      </w:r>
      <w:r w:rsidRPr="00AD7F05">
        <w:rPr>
          <w:szCs w:val="28"/>
        </w:rPr>
        <w:t xml:space="preserve"> администрации</w:t>
      </w:r>
      <w:r w:rsidRPr="00AD7F05">
        <w:rPr>
          <w:i/>
          <w:szCs w:val="28"/>
        </w:rPr>
        <w:t xml:space="preserve"> </w:t>
      </w:r>
      <w:r w:rsidR="000F6BCE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</w:rPr>
        <w:t xml:space="preserve">представляет в </w:t>
      </w:r>
      <w:r w:rsidR="000F6BCE" w:rsidRPr="00AD7F05">
        <w:rPr>
          <w:szCs w:val="28"/>
        </w:rPr>
        <w:t xml:space="preserve">Совет </w:t>
      </w:r>
      <w:r w:rsidR="000F6BCE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i/>
          <w:szCs w:val="28"/>
        </w:rPr>
        <w:t xml:space="preserve"> </w:t>
      </w:r>
      <w:r w:rsidRPr="00AD7F05">
        <w:rPr>
          <w:szCs w:val="28"/>
        </w:rPr>
        <w:t xml:space="preserve">изменения основных характеристик бюджета </w:t>
      </w:r>
      <w:r w:rsidR="000F6BCE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>.</w:t>
      </w:r>
    </w:p>
    <w:p w:rsidR="00490CAC" w:rsidRPr="00AD7F05" w:rsidRDefault="00490CAC" w:rsidP="00AD7F05">
      <w:pPr>
        <w:pStyle w:val="a6"/>
        <w:widowControl w:val="0"/>
        <w:tabs>
          <w:tab w:val="num" w:pos="0"/>
          <w:tab w:val="left" w:pos="140"/>
          <w:tab w:val="left" w:pos="993"/>
        </w:tabs>
        <w:spacing w:after="0" w:line="240" w:lineRule="auto"/>
        <w:ind w:left="0"/>
        <w:rPr>
          <w:szCs w:val="28"/>
        </w:rPr>
      </w:pPr>
      <w:r w:rsidRPr="00AD7F05">
        <w:rPr>
          <w:szCs w:val="28"/>
        </w:rPr>
        <w:t xml:space="preserve">41. В случае принятия проекта решения о бюджете в первом чтении с условием создания согласительной комиссии для доработки проекта решения о бюджете, создается согласительная комиссия из равного числа депутатов </w:t>
      </w:r>
      <w:r w:rsidR="000B7BA8" w:rsidRPr="00AD7F05">
        <w:rPr>
          <w:szCs w:val="28"/>
        </w:rPr>
        <w:t xml:space="preserve">Совета </w:t>
      </w:r>
      <w:r w:rsidR="000B7BA8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</w:rPr>
        <w:t xml:space="preserve"> и представителей администрации </w:t>
      </w:r>
      <w:r w:rsidR="000B7BA8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>. Согласительная комиссия вырабатывает согласованный вариант проекта решения о бюджете в виде таблиц поправок. Поправки, предусматривающие увеличение бюджетных назначений, должны содержать указание на источники их финансирования.</w:t>
      </w:r>
    </w:p>
    <w:p w:rsidR="00490CAC" w:rsidRPr="00AD7F05" w:rsidRDefault="00490CAC" w:rsidP="00AD7F05">
      <w:pPr>
        <w:pStyle w:val="a6"/>
        <w:widowControl w:val="0"/>
        <w:tabs>
          <w:tab w:val="num" w:pos="0"/>
          <w:tab w:val="left" w:pos="140"/>
          <w:tab w:val="left" w:pos="993"/>
        </w:tabs>
        <w:spacing w:after="0" w:line="240" w:lineRule="auto"/>
        <w:ind w:left="0"/>
        <w:rPr>
          <w:szCs w:val="28"/>
        </w:rPr>
      </w:pPr>
      <w:r w:rsidRPr="00AD7F05">
        <w:rPr>
          <w:szCs w:val="28"/>
        </w:rPr>
        <w:t xml:space="preserve">42. Порядок работы согласительной комиссии определяется регламентом, который принимается на первом заседании согласительной комиссии. Заседания оформляются протоколами, которые представляются администрацией </w:t>
      </w:r>
      <w:r w:rsidR="000B7BA8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</w:rPr>
        <w:t xml:space="preserve">в </w:t>
      </w:r>
      <w:r w:rsidR="000B7BA8" w:rsidRPr="00AD7F05">
        <w:rPr>
          <w:szCs w:val="28"/>
        </w:rPr>
        <w:t>Совет</w:t>
      </w:r>
      <w:r w:rsidR="000B7BA8" w:rsidRPr="00AD7F05">
        <w:rPr>
          <w:i/>
          <w:szCs w:val="28"/>
        </w:rPr>
        <w:t xml:space="preserve"> </w:t>
      </w:r>
      <w:r w:rsidR="000B7BA8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</w:rPr>
        <w:t>при рассмотрении проекта решения о бюджете во втором чтении.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43. Решение согласительной комиссии принимается раздельным голосованием членов согласительной комиссии от </w:t>
      </w:r>
      <w:r w:rsidR="00DA10C5" w:rsidRPr="00AD7F05">
        <w:rPr>
          <w:sz w:val="28"/>
          <w:szCs w:val="28"/>
        </w:rPr>
        <w:t>Совета</w:t>
      </w:r>
      <w:r w:rsidR="00DA10C5" w:rsidRPr="00AD7F05">
        <w:rPr>
          <w:i/>
          <w:sz w:val="28"/>
          <w:szCs w:val="28"/>
        </w:rPr>
        <w:t xml:space="preserve"> </w:t>
      </w:r>
      <w:r w:rsidR="00DA10C5" w:rsidRPr="00AD7F05">
        <w:rPr>
          <w:sz w:val="28"/>
          <w:szCs w:val="28"/>
        </w:rPr>
        <w:t xml:space="preserve">муниципального района «Борзинский район» </w:t>
      </w:r>
      <w:r w:rsidRPr="00AD7F05">
        <w:rPr>
          <w:sz w:val="28"/>
          <w:szCs w:val="28"/>
        </w:rPr>
        <w:t xml:space="preserve">и администрации </w:t>
      </w:r>
      <w:r w:rsidR="00DA10C5" w:rsidRPr="00AD7F05">
        <w:rPr>
          <w:sz w:val="28"/>
          <w:szCs w:val="28"/>
        </w:rPr>
        <w:t xml:space="preserve">муниципального района «Борзинский район» </w:t>
      </w:r>
      <w:r w:rsidRPr="00AD7F05">
        <w:rPr>
          <w:sz w:val="28"/>
          <w:szCs w:val="28"/>
        </w:rPr>
        <w:t xml:space="preserve"> (далее - стороны комиссии). Решение считается принятым стороной комиссии, если за него проголосовало большинство присутствующих на заседании согласительной комиссии представителей данной стороны комиссии.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>Результаты голосования каждой стороны комиссии принимаются за один голос.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Решение считается согласованным, если его поддержали обе стороны комиссии. Решение, против которого возражает одна сторона комиссии, считается несогласованным. Вопросы, по которым не приняты согласованные решения, выносятся на заседание </w:t>
      </w:r>
      <w:r w:rsidR="00DA10C5" w:rsidRPr="00AD7F05">
        <w:rPr>
          <w:sz w:val="28"/>
          <w:szCs w:val="28"/>
        </w:rPr>
        <w:t>Совета</w:t>
      </w:r>
      <w:r w:rsidR="00DA10C5" w:rsidRPr="00AD7F05">
        <w:rPr>
          <w:i/>
          <w:sz w:val="28"/>
          <w:szCs w:val="28"/>
        </w:rPr>
        <w:t xml:space="preserve"> </w:t>
      </w:r>
      <w:r w:rsidR="00DA10C5" w:rsidRPr="00AD7F05">
        <w:rPr>
          <w:sz w:val="28"/>
          <w:szCs w:val="28"/>
        </w:rPr>
        <w:t>муниципального района «Борзинский район»</w:t>
      </w:r>
      <w:r w:rsidRPr="00AD7F05">
        <w:rPr>
          <w:sz w:val="28"/>
          <w:szCs w:val="28"/>
        </w:rPr>
        <w:t>.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44. Согласительная комиссия дорабатывает проект решения о бюджете, принятый в первом чтении, в течение </w:t>
      </w:r>
      <w:r w:rsidR="00D2587F" w:rsidRPr="00AD7F05">
        <w:rPr>
          <w:sz w:val="28"/>
          <w:szCs w:val="28"/>
        </w:rPr>
        <w:t>10</w:t>
      </w:r>
      <w:r w:rsidRPr="00AD7F05">
        <w:rPr>
          <w:sz w:val="28"/>
          <w:szCs w:val="28"/>
        </w:rPr>
        <w:t xml:space="preserve"> дней со дня принятия проекта решения о бюджете в первом чтении.</w:t>
      </w:r>
    </w:p>
    <w:p w:rsidR="00490CAC" w:rsidRPr="00AD7F05" w:rsidRDefault="00490CAC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 xml:space="preserve">45. По окончании работы согласительной комиссии администрацией </w:t>
      </w:r>
      <w:r w:rsidR="00263577" w:rsidRPr="00AD7F05">
        <w:rPr>
          <w:sz w:val="28"/>
          <w:szCs w:val="28"/>
        </w:rPr>
        <w:t xml:space="preserve">муниципального района «Борзинский район» </w:t>
      </w:r>
      <w:r w:rsidRPr="00AD7F05">
        <w:rPr>
          <w:sz w:val="28"/>
          <w:szCs w:val="28"/>
        </w:rPr>
        <w:t xml:space="preserve">готовится текст проекта решения </w:t>
      </w:r>
      <w:r w:rsidRPr="00AD7F05">
        <w:rPr>
          <w:sz w:val="28"/>
          <w:szCs w:val="28"/>
        </w:rPr>
        <w:lastRenderedPageBreak/>
        <w:t xml:space="preserve">о бюджете с учетом согласованных решений для рассмотрения его во втором чтении </w:t>
      </w:r>
      <w:r w:rsidR="00263577" w:rsidRPr="00AD7F05">
        <w:rPr>
          <w:sz w:val="28"/>
          <w:szCs w:val="28"/>
        </w:rPr>
        <w:t>Совета</w:t>
      </w:r>
      <w:r w:rsidR="00263577" w:rsidRPr="00AD7F05">
        <w:rPr>
          <w:i/>
          <w:sz w:val="28"/>
          <w:szCs w:val="28"/>
        </w:rPr>
        <w:t xml:space="preserve"> </w:t>
      </w:r>
      <w:r w:rsidR="00263577" w:rsidRPr="00AD7F05">
        <w:rPr>
          <w:sz w:val="28"/>
          <w:szCs w:val="28"/>
        </w:rPr>
        <w:t xml:space="preserve">муниципального района «Борзинский район» </w:t>
      </w:r>
      <w:r w:rsidRPr="00AD7F05">
        <w:rPr>
          <w:sz w:val="28"/>
          <w:szCs w:val="28"/>
        </w:rPr>
        <w:t>в сроки, установленные согласительной комиссией.</w:t>
      </w:r>
    </w:p>
    <w:p w:rsidR="00490CAC" w:rsidRPr="00AD7F05" w:rsidRDefault="00490CAC" w:rsidP="00AD7F05">
      <w:pPr>
        <w:pStyle w:val="a6"/>
        <w:widowControl w:val="0"/>
        <w:tabs>
          <w:tab w:val="num" w:pos="0"/>
          <w:tab w:val="left" w:pos="140"/>
          <w:tab w:val="left" w:pos="993"/>
        </w:tabs>
        <w:spacing w:after="0" w:line="240" w:lineRule="auto"/>
        <w:ind w:left="0"/>
        <w:rPr>
          <w:szCs w:val="28"/>
        </w:rPr>
      </w:pPr>
      <w:r w:rsidRPr="00AD7F05">
        <w:rPr>
          <w:szCs w:val="28"/>
        </w:rPr>
        <w:t xml:space="preserve">46. В случае отклонения </w:t>
      </w:r>
      <w:r w:rsidR="00DC43F8" w:rsidRPr="00AD7F05">
        <w:rPr>
          <w:szCs w:val="28"/>
        </w:rPr>
        <w:t>Советом</w:t>
      </w:r>
      <w:r w:rsidR="00DC43F8" w:rsidRPr="00AD7F05">
        <w:rPr>
          <w:i/>
          <w:szCs w:val="28"/>
        </w:rPr>
        <w:t xml:space="preserve"> </w:t>
      </w:r>
      <w:r w:rsidR="00DC43F8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</w:rPr>
        <w:t xml:space="preserve">проекта решения о бюджете и возвращения его на доработку администрации </w:t>
      </w:r>
      <w:r w:rsidR="00DC43F8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 xml:space="preserve">, администрация </w:t>
      </w:r>
      <w:r w:rsidR="00DC43F8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</w:rPr>
        <w:t xml:space="preserve">в течение </w:t>
      </w:r>
      <w:r w:rsidR="0045224B" w:rsidRPr="00AD7F05">
        <w:rPr>
          <w:szCs w:val="28"/>
        </w:rPr>
        <w:t xml:space="preserve">10 дней </w:t>
      </w:r>
      <w:r w:rsidRPr="00AD7F05">
        <w:rPr>
          <w:szCs w:val="28"/>
        </w:rPr>
        <w:t xml:space="preserve">дорабатывает указанный проект решения о бюджете и вносит доработанный проект решения о бюджете на повторное рассмотрение </w:t>
      </w:r>
      <w:r w:rsidR="0045224B" w:rsidRPr="00AD7F05">
        <w:rPr>
          <w:szCs w:val="28"/>
          <w:lang w:eastAsia="ru-RU"/>
        </w:rPr>
        <w:t>Советом муниципального района «Борзинский район»</w:t>
      </w:r>
      <w:r w:rsidRPr="00AD7F05">
        <w:rPr>
          <w:szCs w:val="28"/>
        </w:rPr>
        <w:t xml:space="preserve">. При повторном внесении указанного проекта решения о бюджете, </w:t>
      </w:r>
      <w:r w:rsidR="0045224B" w:rsidRPr="00AD7F05">
        <w:rPr>
          <w:szCs w:val="28"/>
          <w:lang w:eastAsia="ru-RU"/>
        </w:rPr>
        <w:t xml:space="preserve">Совет муниципального района «Борзинский район» </w:t>
      </w:r>
      <w:r w:rsidRPr="00AD7F05">
        <w:rPr>
          <w:szCs w:val="28"/>
        </w:rPr>
        <w:t xml:space="preserve">рассматривает его в первом чтении в течение </w:t>
      </w:r>
      <w:r w:rsidR="0045224B" w:rsidRPr="00AD7F05">
        <w:rPr>
          <w:szCs w:val="28"/>
        </w:rPr>
        <w:t>10</w:t>
      </w:r>
      <w:r w:rsidRPr="00AD7F05">
        <w:rPr>
          <w:szCs w:val="28"/>
        </w:rPr>
        <w:t xml:space="preserve"> дней со дня повторного внесения.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47.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Принятый в первом чтении без создания согласительной комиссии проект решения о бюджете дорабатывается администрацией </w:t>
      </w:r>
      <w:r w:rsidR="00D2587F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</w:rPr>
        <w:t>при</w:t>
      </w:r>
      <w:r w:rsidRPr="00AD7F05">
        <w:rPr>
          <w:szCs w:val="28"/>
          <w:lang w:eastAsia="ru-RU"/>
        </w:rPr>
        <w:t xml:space="preserve"> участии депутатов </w:t>
      </w:r>
      <w:r w:rsidR="007A05FC" w:rsidRPr="00AD7F05">
        <w:rPr>
          <w:szCs w:val="28"/>
          <w:lang w:eastAsia="ru-RU"/>
        </w:rPr>
        <w:t xml:space="preserve">Совета муниципального района «Борзинский район» </w:t>
      </w:r>
      <w:r w:rsidRPr="00AD7F05">
        <w:rPr>
          <w:szCs w:val="28"/>
        </w:rPr>
        <w:t xml:space="preserve">с учетом поступивших от субъектов права правотворческой инициативы предложений в срок, установленный </w:t>
      </w:r>
      <w:r w:rsidR="007A05FC" w:rsidRPr="00AD7F05">
        <w:rPr>
          <w:szCs w:val="28"/>
          <w:lang w:eastAsia="ru-RU"/>
        </w:rPr>
        <w:t xml:space="preserve">Советом муниципального района «Борзинский район» </w:t>
      </w:r>
      <w:r w:rsidRPr="00AD7F05">
        <w:rPr>
          <w:szCs w:val="28"/>
        </w:rPr>
        <w:t>при принятии проекта решения о бюджете в первом чтении.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48.</w:t>
      </w:r>
      <w:r w:rsidRPr="00AD7F05">
        <w:rPr>
          <w:szCs w:val="28"/>
        </w:rPr>
        <w:t> </w:t>
      </w:r>
      <w:r w:rsidR="00B309CA" w:rsidRPr="00AD7F05">
        <w:rPr>
          <w:szCs w:val="28"/>
          <w:lang w:eastAsia="ru-RU"/>
        </w:rPr>
        <w:t>Совет</w:t>
      </w:r>
      <w:r w:rsidR="00977B84" w:rsidRPr="00AD7F05">
        <w:rPr>
          <w:szCs w:val="28"/>
          <w:lang w:eastAsia="ru-RU"/>
        </w:rPr>
        <w:t xml:space="preserve"> </w:t>
      </w:r>
      <w:r w:rsidR="00B309CA" w:rsidRPr="00AD7F05">
        <w:rPr>
          <w:szCs w:val="28"/>
          <w:lang w:eastAsia="ru-RU"/>
        </w:rPr>
        <w:t xml:space="preserve">муниципального района «Борзинский район»  </w:t>
      </w:r>
      <w:r w:rsidRPr="00AD7F05">
        <w:rPr>
          <w:szCs w:val="28"/>
        </w:rPr>
        <w:t>рассматривает во втором чтении указанный проект решения о бюджете в срок, установленный им при принятии проекта решения о бюджете в первом чтении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49.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В случае представления </w:t>
      </w:r>
      <w:r w:rsidRPr="00AD7F05">
        <w:rPr>
          <w:szCs w:val="28"/>
        </w:rPr>
        <w:t>руководител</w:t>
      </w:r>
      <w:r w:rsidR="00977B84" w:rsidRPr="00AD7F05">
        <w:rPr>
          <w:szCs w:val="28"/>
        </w:rPr>
        <w:t>ем</w:t>
      </w:r>
      <w:r w:rsidRPr="00AD7F05">
        <w:rPr>
          <w:szCs w:val="28"/>
        </w:rPr>
        <w:t xml:space="preserve"> администрации</w:t>
      </w:r>
      <w:r w:rsidRPr="00AD7F05">
        <w:rPr>
          <w:i/>
          <w:szCs w:val="28"/>
        </w:rPr>
        <w:t xml:space="preserve"> </w:t>
      </w:r>
      <w:r w:rsidR="00977B84" w:rsidRPr="00AD7F05">
        <w:rPr>
          <w:szCs w:val="28"/>
          <w:lang w:eastAsia="ru-RU"/>
        </w:rPr>
        <w:t xml:space="preserve">муниципального района «Борзинский район»  </w:t>
      </w:r>
      <w:r w:rsidRPr="00AD7F05">
        <w:rPr>
          <w:szCs w:val="28"/>
          <w:lang w:eastAsia="ru-RU"/>
        </w:rPr>
        <w:t xml:space="preserve">в </w:t>
      </w:r>
      <w:r w:rsidR="00977B84" w:rsidRPr="00AD7F05">
        <w:rPr>
          <w:szCs w:val="28"/>
          <w:lang w:eastAsia="ru-RU"/>
        </w:rPr>
        <w:t xml:space="preserve">Совет муниципального района «Борзинский район» </w:t>
      </w:r>
      <w:r w:rsidRPr="00AD7F05">
        <w:rPr>
          <w:szCs w:val="28"/>
          <w:lang w:eastAsia="ru-RU"/>
        </w:rPr>
        <w:t xml:space="preserve">изменения основных характеристик бюджета </w:t>
      </w:r>
      <w:r w:rsidR="00977B84" w:rsidRPr="00AD7F05">
        <w:rPr>
          <w:szCs w:val="28"/>
          <w:lang w:eastAsia="ru-RU"/>
        </w:rPr>
        <w:t xml:space="preserve">Совет муниципального района «Борзинский район»  </w:t>
      </w:r>
      <w:r w:rsidRPr="00AD7F05">
        <w:rPr>
          <w:szCs w:val="28"/>
          <w:lang w:eastAsia="ru-RU"/>
        </w:rPr>
        <w:t xml:space="preserve">после принятия проекта решения о бюджете в первом чтении, утверждение основных характеристик бюджета </w:t>
      </w:r>
      <w:r w:rsidR="00977B84" w:rsidRPr="00AD7F05">
        <w:rPr>
          <w:szCs w:val="28"/>
          <w:lang w:eastAsia="ru-RU"/>
        </w:rPr>
        <w:t xml:space="preserve">муниципального района «Борзинский район»  </w:t>
      </w:r>
      <w:r w:rsidRPr="00AD7F05">
        <w:rPr>
          <w:szCs w:val="28"/>
          <w:lang w:eastAsia="ru-RU"/>
        </w:rPr>
        <w:t>относится к предмету второго чтения.</w:t>
      </w:r>
    </w:p>
    <w:p w:rsidR="00490CAC" w:rsidRPr="00AD7F05" w:rsidRDefault="00200B08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50</w:t>
      </w:r>
      <w:r w:rsidR="00490CAC" w:rsidRPr="00AD7F05">
        <w:rPr>
          <w:szCs w:val="28"/>
          <w:lang w:eastAsia="ru-RU"/>
        </w:rPr>
        <w:t>.</w:t>
      </w:r>
      <w:r w:rsidR="00490CAC" w:rsidRPr="00AD7F05">
        <w:rPr>
          <w:szCs w:val="28"/>
        </w:rPr>
        <w:t> </w:t>
      </w:r>
      <w:r w:rsidR="00490CAC" w:rsidRPr="00AD7F05">
        <w:rPr>
          <w:szCs w:val="28"/>
          <w:lang w:eastAsia="ru-RU"/>
        </w:rPr>
        <w:t xml:space="preserve">Субъекты права правотворческой инициативы направляют таблицы поправок по предмету </w:t>
      </w:r>
      <w:r w:rsidR="00F648F1" w:rsidRPr="00AD7F05">
        <w:rPr>
          <w:szCs w:val="28"/>
          <w:lang w:eastAsia="ru-RU"/>
        </w:rPr>
        <w:t>первого</w:t>
      </w:r>
      <w:r w:rsidR="00490CAC" w:rsidRPr="00AD7F05">
        <w:rPr>
          <w:szCs w:val="28"/>
          <w:lang w:eastAsia="ru-RU"/>
        </w:rPr>
        <w:t xml:space="preserve"> чтения в </w:t>
      </w:r>
      <w:r w:rsidR="00547CC6" w:rsidRPr="00AD7F05">
        <w:rPr>
          <w:szCs w:val="28"/>
          <w:lang w:eastAsia="ru-RU"/>
        </w:rPr>
        <w:t>Совет муниципального района «Борзинский район»</w:t>
      </w:r>
      <w:r w:rsidR="00490CAC" w:rsidRPr="00AD7F05">
        <w:rPr>
          <w:szCs w:val="28"/>
          <w:lang w:eastAsia="ru-RU"/>
        </w:rPr>
        <w:t>.</w:t>
      </w:r>
    </w:p>
    <w:p w:rsidR="00490CAC" w:rsidRPr="00AD7F05" w:rsidRDefault="001977B7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t>51</w:t>
      </w:r>
      <w:r w:rsidR="00490CAC" w:rsidRPr="00AD7F05">
        <w:rPr>
          <w:sz w:val="28"/>
          <w:szCs w:val="28"/>
        </w:rPr>
        <w:t xml:space="preserve">. Поправки субъектов права правотворческой инициативы, предусматривающие изменение бюджетных ассигнований на реализацию целевых программ и бюджетных инвестиций в объекты муниципальной собственности </w:t>
      </w:r>
      <w:r w:rsidR="00B16C6C" w:rsidRPr="00AD7F05">
        <w:rPr>
          <w:sz w:val="28"/>
          <w:szCs w:val="28"/>
        </w:rPr>
        <w:t>муниципального района «Борзинский район»</w:t>
      </w:r>
      <w:r w:rsidR="00490CAC" w:rsidRPr="00AD7F05">
        <w:rPr>
          <w:sz w:val="28"/>
          <w:szCs w:val="28"/>
        </w:rPr>
        <w:t xml:space="preserve">, включение в проект бюджета </w:t>
      </w:r>
      <w:r w:rsidR="00B16C6C" w:rsidRPr="00AD7F05">
        <w:rPr>
          <w:sz w:val="28"/>
          <w:szCs w:val="28"/>
        </w:rPr>
        <w:t xml:space="preserve">Совет муниципального района «Борзинский район» </w:t>
      </w:r>
      <w:r w:rsidR="00490CAC" w:rsidRPr="00AD7F05">
        <w:rPr>
          <w:sz w:val="28"/>
          <w:szCs w:val="28"/>
        </w:rPr>
        <w:t xml:space="preserve">бюджетных ассигнований на реализацию целевых программ и бюджетных инвестиций в объекты муниципальной собственности </w:t>
      </w:r>
      <w:r w:rsidR="00B16C6C" w:rsidRPr="00AD7F05">
        <w:rPr>
          <w:sz w:val="28"/>
          <w:szCs w:val="28"/>
        </w:rPr>
        <w:t>муниципального района «Борзинский район»</w:t>
      </w:r>
      <w:r w:rsidR="00490CAC" w:rsidRPr="00AD7F05">
        <w:rPr>
          <w:sz w:val="28"/>
          <w:szCs w:val="28"/>
        </w:rPr>
        <w:t xml:space="preserve">, не предусмотренных указанным проектом, изменение объема межбюджетных трансфертов, предоставление средств бюджета </w:t>
      </w:r>
      <w:r w:rsidR="00B16C6C" w:rsidRPr="00AD7F05">
        <w:rPr>
          <w:sz w:val="28"/>
          <w:szCs w:val="28"/>
        </w:rPr>
        <w:t xml:space="preserve">муниципального района «Борзинский район» </w:t>
      </w:r>
      <w:r w:rsidR="00490CAC" w:rsidRPr="00AD7F05">
        <w:rPr>
          <w:sz w:val="28"/>
          <w:szCs w:val="28"/>
        </w:rPr>
        <w:t xml:space="preserve">конкретным юридическим лицам, не рассматриваются без заключения администрации </w:t>
      </w:r>
      <w:r w:rsidR="00EE3D23" w:rsidRPr="00AD7F05">
        <w:rPr>
          <w:sz w:val="28"/>
          <w:szCs w:val="28"/>
        </w:rPr>
        <w:t>муниципального района «Борзинский район»</w:t>
      </w:r>
      <w:r w:rsidR="00490CAC" w:rsidRPr="00AD7F05">
        <w:rPr>
          <w:sz w:val="28"/>
          <w:szCs w:val="28"/>
        </w:rPr>
        <w:t>.</w:t>
      </w:r>
    </w:p>
    <w:p w:rsidR="00490CAC" w:rsidRPr="00AD7F05" w:rsidRDefault="001977B7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  <w:r w:rsidRPr="00AD7F05">
        <w:rPr>
          <w:sz w:val="28"/>
          <w:szCs w:val="28"/>
        </w:rPr>
        <w:lastRenderedPageBreak/>
        <w:t>52</w:t>
      </w:r>
      <w:r w:rsidR="00490CAC" w:rsidRPr="00AD7F05">
        <w:rPr>
          <w:sz w:val="28"/>
          <w:szCs w:val="28"/>
        </w:rPr>
        <w:t xml:space="preserve">. Заключение администрации </w:t>
      </w:r>
      <w:r w:rsidR="00EE3D23" w:rsidRPr="00AD7F05">
        <w:rPr>
          <w:sz w:val="28"/>
          <w:szCs w:val="28"/>
        </w:rPr>
        <w:t xml:space="preserve">муниципального района «Борзинский район» </w:t>
      </w:r>
      <w:r w:rsidR="00490CAC" w:rsidRPr="00AD7F05">
        <w:rPr>
          <w:sz w:val="28"/>
          <w:szCs w:val="28"/>
        </w:rPr>
        <w:t>направляется руководител</w:t>
      </w:r>
      <w:r w:rsidR="00EE3D23" w:rsidRPr="00AD7F05">
        <w:rPr>
          <w:sz w:val="28"/>
          <w:szCs w:val="28"/>
        </w:rPr>
        <w:t>ем</w:t>
      </w:r>
      <w:r w:rsidR="00490CAC" w:rsidRPr="00AD7F05">
        <w:rPr>
          <w:sz w:val="28"/>
          <w:szCs w:val="28"/>
        </w:rPr>
        <w:t xml:space="preserve"> администрации</w:t>
      </w:r>
      <w:r w:rsidR="00490CAC" w:rsidRPr="00AD7F05">
        <w:rPr>
          <w:i/>
          <w:sz w:val="28"/>
          <w:szCs w:val="28"/>
        </w:rPr>
        <w:t xml:space="preserve"> </w:t>
      </w:r>
      <w:r w:rsidR="00EE3D23" w:rsidRPr="00AD7F05">
        <w:rPr>
          <w:sz w:val="28"/>
          <w:szCs w:val="28"/>
        </w:rPr>
        <w:t xml:space="preserve">муниципального района «Борзинский район» </w:t>
      </w:r>
      <w:r w:rsidR="00490CAC" w:rsidRPr="00AD7F05">
        <w:rPr>
          <w:sz w:val="28"/>
          <w:szCs w:val="28"/>
        </w:rPr>
        <w:t xml:space="preserve">в </w:t>
      </w:r>
      <w:r w:rsidR="00EE3D23" w:rsidRPr="00AD7F05">
        <w:rPr>
          <w:sz w:val="28"/>
          <w:szCs w:val="28"/>
        </w:rPr>
        <w:t xml:space="preserve">Совет муниципального района «Борзинский район» </w:t>
      </w:r>
      <w:r w:rsidR="00490CAC" w:rsidRPr="00AD7F05">
        <w:rPr>
          <w:sz w:val="28"/>
          <w:szCs w:val="28"/>
        </w:rPr>
        <w:t xml:space="preserve">не позднее </w:t>
      </w:r>
      <w:r w:rsidR="00EE3D23" w:rsidRPr="00AD7F05">
        <w:rPr>
          <w:sz w:val="28"/>
          <w:szCs w:val="28"/>
        </w:rPr>
        <w:t>5</w:t>
      </w:r>
      <w:r w:rsidR="00490CAC" w:rsidRPr="00AD7F05">
        <w:rPr>
          <w:sz w:val="28"/>
          <w:szCs w:val="28"/>
        </w:rPr>
        <w:t xml:space="preserve"> календарных дней со дня поступления поправок от субъектов права правотворческой инициативы в администрацию </w:t>
      </w:r>
      <w:r w:rsidR="00EE3D23" w:rsidRPr="00AD7F05">
        <w:rPr>
          <w:sz w:val="28"/>
          <w:szCs w:val="28"/>
        </w:rPr>
        <w:t>муниципального района «Борзинский район»</w:t>
      </w:r>
      <w:r w:rsidR="00490CAC" w:rsidRPr="00AD7F05">
        <w:rPr>
          <w:sz w:val="28"/>
          <w:szCs w:val="28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55.</w:t>
      </w:r>
      <w:r w:rsidRPr="00AD7F05">
        <w:rPr>
          <w:szCs w:val="28"/>
        </w:rPr>
        <w:t> </w:t>
      </w:r>
      <w:r w:rsidR="001977B7" w:rsidRPr="00AD7F05">
        <w:rPr>
          <w:szCs w:val="28"/>
          <w:lang w:eastAsia="ru-RU"/>
        </w:rPr>
        <w:t xml:space="preserve">При рассмотрении во втором </w:t>
      </w:r>
      <w:r w:rsidRPr="00AD7F05">
        <w:rPr>
          <w:szCs w:val="28"/>
          <w:lang w:eastAsia="ru-RU"/>
        </w:rPr>
        <w:t>чтении проекта решения о бюджете на очередной финансовый год и плановый период проект решения о бюджете выносится на голосование в целом.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56.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Принятый </w:t>
      </w:r>
      <w:r w:rsidR="00F27946" w:rsidRPr="00AD7F05">
        <w:rPr>
          <w:szCs w:val="28"/>
        </w:rPr>
        <w:t>Советом</w:t>
      </w:r>
      <w:r w:rsidR="00F27946" w:rsidRPr="00AD7F05">
        <w:rPr>
          <w:i/>
          <w:szCs w:val="28"/>
        </w:rPr>
        <w:t xml:space="preserve"> </w:t>
      </w:r>
      <w:r w:rsidR="00F27946" w:rsidRPr="00AD7F05">
        <w:rPr>
          <w:szCs w:val="28"/>
          <w:lang w:eastAsia="ru-RU"/>
        </w:rPr>
        <w:t>муниципального района «Борзинский район»</w:t>
      </w:r>
      <w:r w:rsidR="00F27946" w:rsidRPr="00AD7F05">
        <w:rPr>
          <w:szCs w:val="28"/>
        </w:rPr>
        <w:t xml:space="preserve"> </w:t>
      </w:r>
      <w:r w:rsidRPr="00AD7F05">
        <w:rPr>
          <w:szCs w:val="28"/>
          <w:lang w:eastAsia="ru-RU"/>
        </w:rPr>
        <w:t xml:space="preserve">проект решения о бюджете в течение </w:t>
      </w:r>
      <w:r w:rsidR="00F27946" w:rsidRPr="00AD7F05">
        <w:rPr>
          <w:szCs w:val="28"/>
          <w:lang w:eastAsia="ru-RU"/>
        </w:rPr>
        <w:t>10</w:t>
      </w:r>
      <w:r w:rsidRPr="00AD7F05">
        <w:rPr>
          <w:szCs w:val="28"/>
          <w:lang w:eastAsia="ru-RU"/>
        </w:rPr>
        <w:t xml:space="preserve"> рабочих дней со дня принятия </w:t>
      </w:r>
      <w:r w:rsidR="00F27946" w:rsidRPr="00AD7F05">
        <w:rPr>
          <w:szCs w:val="28"/>
          <w:lang w:eastAsia="ru-RU"/>
        </w:rPr>
        <w:t>подписывается</w:t>
      </w:r>
      <w:r w:rsidRPr="00AD7F05">
        <w:rPr>
          <w:szCs w:val="28"/>
          <w:lang w:eastAsia="ru-RU"/>
        </w:rPr>
        <w:t xml:space="preserve"> глав</w:t>
      </w:r>
      <w:r w:rsidR="00F27946" w:rsidRPr="00AD7F05">
        <w:rPr>
          <w:szCs w:val="28"/>
          <w:lang w:eastAsia="ru-RU"/>
        </w:rPr>
        <w:t>ой</w:t>
      </w:r>
      <w:r w:rsidRPr="00AD7F05">
        <w:rPr>
          <w:szCs w:val="28"/>
          <w:lang w:eastAsia="ru-RU"/>
        </w:rPr>
        <w:t xml:space="preserve"> </w:t>
      </w:r>
      <w:r w:rsidR="00F27946" w:rsidRPr="00AD7F05">
        <w:rPr>
          <w:szCs w:val="28"/>
          <w:lang w:eastAsia="ru-RU"/>
        </w:rPr>
        <w:t>муниципального района «Борзинский район»</w:t>
      </w:r>
      <w:r w:rsidR="00F27946" w:rsidRPr="00AD7F05">
        <w:rPr>
          <w:szCs w:val="28"/>
        </w:rPr>
        <w:t xml:space="preserve"> </w:t>
      </w:r>
      <w:r w:rsidRPr="00AD7F05">
        <w:rPr>
          <w:szCs w:val="28"/>
        </w:rPr>
        <w:t>и</w:t>
      </w:r>
      <w:r w:rsidRPr="00AD7F05">
        <w:rPr>
          <w:i/>
          <w:szCs w:val="28"/>
        </w:rPr>
        <w:t xml:space="preserve"> </w:t>
      </w:r>
      <w:r w:rsidR="00F27946" w:rsidRPr="00AD7F05">
        <w:rPr>
          <w:szCs w:val="28"/>
          <w:lang w:eastAsia="ru-RU"/>
        </w:rPr>
        <w:t>направляется</w:t>
      </w:r>
      <w:r w:rsidRPr="00AD7F05">
        <w:rPr>
          <w:szCs w:val="28"/>
          <w:lang w:eastAsia="ru-RU"/>
        </w:rPr>
        <w:t xml:space="preserve"> </w:t>
      </w:r>
      <w:r w:rsidR="00DC72EA" w:rsidRPr="00AD7F05">
        <w:rPr>
          <w:szCs w:val="28"/>
          <w:lang w:eastAsia="ru-RU"/>
        </w:rPr>
        <w:t xml:space="preserve">в администрацию </w:t>
      </w:r>
      <w:r w:rsidR="00F27946" w:rsidRPr="00AD7F05">
        <w:rPr>
          <w:szCs w:val="28"/>
          <w:lang w:eastAsia="ru-RU"/>
        </w:rPr>
        <w:t>муниципального района «Борзинский район»</w:t>
      </w:r>
      <w:r w:rsidR="00F27946" w:rsidRPr="00AD7F05">
        <w:rPr>
          <w:szCs w:val="28"/>
        </w:rPr>
        <w:t xml:space="preserve"> </w:t>
      </w:r>
      <w:r w:rsidRPr="00AD7F05">
        <w:rPr>
          <w:szCs w:val="28"/>
        </w:rPr>
        <w:t>для опубликования (обнародования)</w:t>
      </w:r>
      <w:r w:rsidRPr="00AD7F05">
        <w:rPr>
          <w:szCs w:val="28"/>
          <w:lang w:eastAsia="ru-RU"/>
        </w:rPr>
        <w:t xml:space="preserve">. Указанное решение о бюджете подлежит подписанию и официальному опубликованию (обнародованию) в течение </w:t>
      </w:r>
      <w:r w:rsidR="00F27946" w:rsidRPr="00AD7F05">
        <w:rPr>
          <w:szCs w:val="28"/>
          <w:lang w:eastAsia="ru-RU"/>
        </w:rPr>
        <w:t>3</w:t>
      </w:r>
      <w:r w:rsidRPr="00AD7F05">
        <w:rPr>
          <w:szCs w:val="28"/>
          <w:lang w:eastAsia="ru-RU"/>
        </w:rPr>
        <w:t xml:space="preserve"> рабочих дней.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57.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Принятое до 1 январ</w:t>
      </w:r>
      <w:r w:rsidR="00A75EB5" w:rsidRPr="00AD7F05">
        <w:rPr>
          <w:szCs w:val="28"/>
          <w:lang w:eastAsia="ru-RU"/>
        </w:rPr>
        <w:t xml:space="preserve">я очередного финансового года во втором </w:t>
      </w:r>
      <w:r w:rsidRPr="00AD7F05">
        <w:rPr>
          <w:szCs w:val="28"/>
          <w:lang w:eastAsia="ru-RU"/>
        </w:rPr>
        <w:t>чтении решение о бюджете вступает в силу с 1 января очередного финансового года.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 xml:space="preserve">В случае если решение о бюджете не вступило в силу с начала очередного финансового года, </w:t>
      </w:r>
      <w:r w:rsidR="003D2E90" w:rsidRPr="00AD7F05">
        <w:rPr>
          <w:szCs w:val="28"/>
          <w:lang w:eastAsia="ru-RU"/>
        </w:rPr>
        <w:t xml:space="preserve">комитет по </w:t>
      </w:r>
      <w:r w:rsidR="00D622FA" w:rsidRPr="00AD7F05">
        <w:rPr>
          <w:szCs w:val="28"/>
          <w:lang w:eastAsia="ru-RU"/>
        </w:rPr>
        <w:t>финансам администрации</w:t>
      </w:r>
      <w:r w:rsidR="003D2E90" w:rsidRPr="00AD7F05">
        <w:rPr>
          <w:szCs w:val="28"/>
          <w:lang w:eastAsia="ru-RU"/>
        </w:rPr>
        <w:t xml:space="preserve"> муниципального района «Борзинский район»</w:t>
      </w:r>
      <w:r w:rsidRPr="00AD7F05">
        <w:rPr>
          <w:szCs w:val="28"/>
          <w:lang w:eastAsia="ru-RU"/>
        </w:rPr>
        <w:t xml:space="preserve">, как орган, ответственный за исполнение бюджета </w:t>
      </w:r>
      <w:r w:rsidR="003D2E90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, осуществляет временное управление бюджетом </w:t>
      </w:r>
      <w:r w:rsidR="003D2E90" w:rsidRPr="00AD7F05">
        <w:rPr>
          <w:szCs w:val="28"/>
          <w:lang w:eastAsia="ru-RU"/>
        </w:rPr>
        <w:t>муниципального района «Борзинский район»</w:t>
      </w:r>
      <w:r w:rsidR="003D2E90" w:rsidRPr="00AD7F05">
        <w:rPr>
          <w:szCs w:val="28"/>
        </w:rPr>
        <w:t xml:space="preserve"> </w:t>
      </w:r>
      <w:r w:rsidRPr="00AD7F05">
        <w:rPr>
          <w:szCs w:val="28"/>
          <w:lang w:eastAsia="ru-RU"/>
        </w:rPr>
        <w:t>в соответствии с Бюджетным кодексом Российской Федерации.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58.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Администрация </w:t>
      </w:r>
      <w:r w:rsidR="003D2E90" w:rsidRPr="00AD7F05">
        <w:rPr>
          <w:szCs w:val="28"/>
          <w:lang w:eastAsia="ru-RU"/>
        </w:rPr>
        <w:t>муниципального района «Борзинский район»</w:t>
      </w:r>
      <w:r w:rsidR="003D2E90" w:rsidRPr="00AD7F05">
        <w:rPr>
          <w:szCs w:val="28"/>
        </w:rPr>
        <w:t xml:space="preserve"> </w:t>
      </w:r>
      <w:r w:rsidRPr="00AD7F05">
        <w:rPr>
          <w:szCs w:val="28"/>
          <w:lang w:eastAsia="ru-RU"/>
        </w:rPr>
        <w:t xml:space="preserve">разрабатывает проекты решений о внесении изменений в решение о бюджете по всем вопросам, являющимся предметом правового регулирования указанного решения, в том числе в части, изменяющей основные характеристики бюджета </w:t>
      </w:r>
      <w:r w:rsidR="003D2E90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, а также распределение </w:t>
      </w:r>
      <w:r w:rsidR="00E9428B" w:rsidRPr="00AD7F05">
        <w:rPr>
          <w:szCs w:val="28"/>
          <w:lang w:eastAsia="ru-RU"/>
        </w:rPr>
        <w:t>бюджетных ассигнований по разделам, подразделам, целевым статьям, группам (группам и подгруппам) видов расходов либо по разделам, подразделам, целевым статьям (государственным (муниципальным) программам и непрограммным направлениям деятельности), группам (группам и подгруппам) видов расходов и (или) по целевым статьям (государственным (муниципальным) программам и непрограммным направлениям деятельности), группам (группам и подгруппам) видов расходов классификации расходов бюджета на очередной финансовый год и плановый период, а также по разделам и подразделам классификации расходов бюджета в случаях, установленных Бюджетным Кодексом Российской Федерации.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59.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Одновременно с проектом решения о внесении изменений в решение о бюджете в </w:t>
      </w:r>
      <w:r w:rsidR="00E0538A" w:rsidRPr="00AD7F05">
        <w:rPr>
          <w:szCs w:val="28"/>
          <w:lang w:eastAsia="ru-RU"/>
        </w:rPr>
        <w:t>Совет муниципального района «Борзинский район»</w:t>
      </w:r>
      <w:r w:rsidR="00E0538A" w:rsidRPr="00AD7F05">
        <w:rPr>
          <w:szCs w:val="28"/>
        </w:rPr>
        <w:t xml:space="preserve"> </w:t>
      </w:r>
      <w:r w:rsidRPr="00AD7F05">
        <w:rPr>
          <w:szCs w:val="28"/>
          <w:lang w:eastAsia="ru-RU"/>
        </w:rPr>
        <w:t>представляются следующие документы и материалы: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59.1.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сведения об исполнении бюджета </w:t>
      </w:r>
      <w:r w:rsidRPr="00AD7F05">
        <w:rPr>
          <w:i/>
          <w:szCs w:val="28"/>
        </w:rPr>
        <w:t>(</w:t>
      </w:r>
      <w:r w:rsidR="00C052CE" w:rsidRPr="00AD7F05">
        <w:rPr>
          <w:szCs w:val="28"/>
          <w:lang w:eastAsia="ru-RU"/>
        </w:rPr>
        <w:t>муниципального района «Борзинский район»</w:t>
      </w:r>
      <w:r w:rsidR="00C052CE" w:rsidRPr="00AD7F05">
        <w:rPr>
          <w:szCs w:val="28"/>
        </w:rPr>
        <w:t xml:space="preserve"> </w:t>
      </w:r>
      <w:r w:rsidRPr="00AD7F05">
        <w:rPr>
          <w:szCs w:val="28"/>
          <w:lang w:eastAsia="ru-RU"/>
        </w:rPr>
        <w:t>за истекший отчетный период текущего финансового года;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lastRenderedPageBreak/>
        <w:t>59.2.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оценка ожидаемого исполнения бюджета </w:t>
      </w:r>
      <w:r w:rsidR="00C052CE" w:rsidRPr="00AD7F05">
        <w:rPr>
          <w:szCs w:val="28"/>
          <w:lang w:eastAsia="ru-RU"/>
        </w:rPr>
        <w:t>муниципального района «Борзинский район»</w:t>
      </w:r>
      <w:r w:rsidR="00C052CE" w:rsidRPr="00AD7F05">
        <w:rPr>
          <w:szCs w:val="28"/>
        </w:rPr>
        <w:t xml:space="preserve"> </w:t>
      </w:r>
      <w:r w:rsidRPr="00AD7F05">
        <w:rPr>
          <w:szCs w:val="28"/>
          <w:lang w:eastAsia="ru-RU"/>
        </w:rPr>
        <w:t>в текущем финансовом году;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59.3.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пояснительная записка с обоснованием предлагаемых изменений в решение о бюджете.</w:t>
      </w:r>
    </w:p>
    <w:p w:rsidR="00490CAC" w:rsidRPr="00AD7F05" w:rsidRDefault="00490CAC" w:rsidP="00AD7F05">
      <w:pPr>
        <w:pStyle w:val="a6"/>
        <w:widowControl w:val="0"/>
        <w:tabs>
          <w:tab w:val="left" w:pos="140"/>
          <w:tab w:val="left" w:pos="993"/>
        </w:tabs>
        <w:spacing w:after="0" w:line="240" w:lineRule="auto"/>
        <w:ind w:left="0"/>
        <w:rPr>
          <w:szCs w:val="28"/>
        </w:rPr>
      </w:pPr>
      <w:r w:rsidRPr="00AD7F05">
        <w:rPr>
          <w:szCs w:val="28"/>
        </w:rPr>
        <w:t xml:space="preserve">60. Проект решения о внесении изменений в решение о бюджете рассматривается </w:t>
      </w:r>
      <w:r w:rsidR="005D0FCD" w:rsidRPr="00AD7F05">
        <w:rPr>
          <w:szCs w:val="28"/>
        </w:rPr>
        <w:t xml:space="preserve">Советом </w:t>
      </w:r>
      <w:r w:rsidR="005D0FCD" w:rsidRPr="00AD7F05">
        <w:rPr>
          <w:szCs w:val="28"/>
          <w:lang w:eastAsia="ru-RU"/>
        </w:rPr>
        <w:t>муниципального района «Борзинский район»</w:t>
      </w:r>
      <w:r w:rsidR="005D0FCD" w:rsidRPr="00AD7F05">
        <w:rPr>
          <w:szCs w:val="28"/>
        </w:rPr>
        <w:t xml:space="preserve"> </w:t>
      </w:r>
      <w:r w:rsidRPr="00AD7F05">
        <w:rPr>
          <w:szCs w:val="28"/>
        </w:rPr>
        <w:t>на очередном заседании в одном чтении.</w:t>
      </w:r>
    </w:p>
    <w:p w:rsidR="00490CAC" w:rsidRPr="00AD7F05" w:rsidRDefault="00490CAC" w:rsidP="00AD7F05">
      <w:pPr>
        <w:pStyle w:val="a6"/>
        <w:widowControl w:val="0"/>
        <w:tabs>
          <w:tab w:val="left" w:pos="140"/>
          <w:tab w:val="left" w:pos="993"/>
        </w:tabs>
        <w:spacing w:after="0" w:line="240" w:lineRule="auto"/>
        <w:ind w:left="0"/>
        <w:rPr>
          <w:szCs w:val="28"/>
        </w:rPr>
      </w:pPr>
      <w:r w:rsidRPr="00AD7F05">
        <w:rPr>
          <w:szCs w:val="28"/>
        </w:rPr>
        <w:t xml:space="preserve">61. Проект решения о внесении изменений в решение о бюджете, внесенный с соблюдением требований настоящего </w:t>
      </w:r>
      <w:r w:rsidR="00A95447" w:rsidRPr="00AD7F05">
        <w:rPr>
          <w:szCs w:val="28"/>
        </w:rPr>
        <w:t>Положения</w:t>
      </w:r>
      <w:r w:rsidRPr="00AD7F05">
        <w:rPr>
          <w:szCs w:val="28"/>
        </w:rPr>
        <w:t xml:space="preserve"> в </w:t>
      </w:r>
      <w:r w:rsidR="00A95447" w:rsidRPr="00AD7F05">
        <w:rPr>
          <w:szCs w:val="28"/>
        </w:rPr>
        <w:t xml:space="preserve">Совет </w:t>
      </w:r>
      <w:r w:rsidR="00A95447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 xml:space="preserve">, в течение </w:t>
      </w:r>
      <w:r w:rsidR="00A95447" w:rsidRPr="00AD7F05">
        <w:rPr>
          <w:szCs w:val="28"/>
        </w:rPr>
        <w:t>15</w:t>
      </w:r>
      <w:r w:rsidRPr="00AD7F05">
        <w:rPr>
          <w:szCs w:val="28"/>
        </w:rPr>
        <w:t xml:space="preserve"> дней направляется в </w:t>
      </w:r>
      <w:r w:rsidR="00EE15E3" w:rsidRPr="00AD7F05">
        <w:rPr>
          <w:szCs w:val="28"/>
          <w:lang w:eastAsia="ru-RU"/>
        </w:rPr>
        <w:t xml:space="preserve">контрольно-счетный </w:t>
      </w:r>
      <w:r w:rsidRPr="00AD7F05">
        <w:rPr>
          <w:szCs w:val="28"/>
        </w:rPr>
        <w:t xml:space="preserve">орган </w:t>
      </w:r>
      <w:r w:rsidR="00A95447" w:rsidRPr="00AD7F05">
        <w:rPr>
          <w:szCs w:val="28"/>
          <w:lang w:eastAsia="ru-RU"/>
        </w:rPr>
        <w:t>муниципального района «Борзинский район»</w:t>
      </w:r>
      <w:r w:rsidR="00A95447" w:rsidRPr="00AD7F05">
        <w:rPr>
          <w:szCs w:val="28"/>
        </w:rPr>
        <w:t xml:space="preserve"> </w:t>
      </w:r>
      <w:r w:rsidRPr="00AD7F05">
        <w:rPr>
          <w:szCs w:val="28"/>
        </w:rPr>
        <w:t xml:space="preserve">и в </w:t>
      </w:r>
      <w:r w:rsidR="00A95447" w:rsidRPr="00AD7F05">
        <w:rPr>
          <w:szCs w:val="28"/>
        </w:rPr>
        <w:t>Совет</w:t>
      </w:r>
      <w:r w:rsidR="00A95447" w:rsidRPr="00AD7F05">
        <w:rPr>
          <w:i/>
          <w:szCs w:val="28"/>
        </w:rPr>
        <w:t xml:space="preserve"> </w:t>
      </w:r>
      <w:r w:rsidR="00A95447" w:rsidRPr="00AD7F05">
        <w:rPr>
          <w:szCs w:val="28"/>
          <w:lang w:eastAsia="ru-RU"/>
        </w:rPr>
        <w:t>муниципального района «Борзинский район»</w:t>
      </w:r>
      <w:r w:rsidR="00A95447" w:rsidRPr="00AD7F05">
        <w:rPr>
          <w:szCs w:val="28"/>
        </w:rPr>
        <w:t xml:space="preserve"> </w:t>
      </w:r>
      <w:r w:rsidRPr="00AD7F05">
        <w:rPr>
          <w:szCs w:val="28"/>
        </w:rPr>
        <w:t>для рассмотрения.</w:t>
      </w:r>
    </w:p>
    <w:p w:rsidR="00490CAC" w:rsidRPr="00AD7F05" w:rsidRDefault="00490CAC" w:rsidP="00AD7F05">
      <w:pPr>
        <w:pStyle w:val="a6"/>
        <w:widowControl w:val="0"/>
        <w:tabs>
          <w:tab w:val="left" w:pos="140"/>
          <w:tab w:val="left" w:pos="993"/>
        </w:tabs>
        <w:spacing w:after="0" w:line="240" w:lineRule="auto"/>
        <w:ind w:left="0"/>
        <w:rPr>
          <w:szCs w:val="28"/>
        </w:rPr>
      </w:pPr>
      <w:r w:rsidRPr="00AD7F05">
        <w:rPr>
          <w:szCs w:val="28"/>
        </w:rPr>
        <w:t xml:space="preserve">62. При рассмотрении указанного решения о внесении изменений в решение о бюджете </w:t>
      </w:r>
      <w:r w:rsidR="00FA3968" w:rsidRPr="00AD7F05">
        <w:rPr>
          <w:szCs w:val="28"/>
        </w:rPr>
        <w:t xml:space="preserve">Совет </w:t>
      </w:r>
      <w:r w:rsidR="00FA3968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 xml:space="preserve"> заслушивает доклад администрации </w:t>
      </w:r>
      <w:r w:rsidR="00FA3968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</w:rPr>
        <w:t xml:space="preserve">, доклад </w:t>
      </w:r>
      <w:r w:rsidR="00EE15E3" w:rsidRPr="00AD7F05">
        <w:rPr>
          <w:szCs w:val="28"/>
          <w:lang w:eastAsia="ru-RU"/>
        </w:rPr>
        <w:t xml:space="preserve">контрольно-счетного </w:t>
      </w:r>
      <w:r w:rsidRPr="00AD7F05">
        <w:rPr>
          <w:szCs w:val="28"/>
        </w:rPr>
        <w:t xml:space="preserve">органа </w:t>
      </w:r>
      <w:r w:rsidR="00FA3968" w:rsidRPr="00AD7F05">
        <w:rPr>
          <w:szCs w:val="28"/>
          <w:lang w:eastAsia="ru-RU"/>
        </w:rPr>
        <w:t>муниципального района «Борзинский район»</w:t>
      </w:r>
      <w:r w:rsidR="00FA3968" w:rsidRPr="00AD7F05">
        <w:rPr>
          <w:szCs w:val="28"/>
        </w:rPr>
        <w:t xml:space="preserve"> </w:t>
      </w:r>
      <w:r w:rsidRPr="00AD7F05">
        <w:rPr>
          <w:szCs w:val="28"/>
        </w:rPr>
        <w:t>о результатах проведенной экспертизы проекта решения о внесении изменений в решение о бюджете, принимает решение о внесении изменений в решение о бюджете в целом.</w:t>
      </w:r>
    </w:p>
    <w:p w:rsidR="002274AD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</w:rPr>
        <w:t xml:space="preserve">63. Принятое </w:t>
      </w:r>
      <w:r w:rsidR="00FA3968" w:rsidRPr="00AD7F05">
        <w:rPr>
          <w:szCs w:val="28"/>
        </w:rPr>
        <w:t xml:space="preserve">Советом </w:t>
      </w:r>
      <w:r w:rsidR="00FA3968" w:rsidRPr="00AD7F05">
        <w:rPr>
          <w:szCs w:val="28"/>
          <w:lang w:eastAsia="ru-RU"/>
        </w:rPr>
        <w:t>муниципального района «Борзинский район»</w:t>
      </w:r>
      <w:r w:rsidR="00FA3968" w:rsidRPr="00AD7F05">
        <w:rPr>
          <w:szCs w:val="28"/>
        </w:rPr>
        <w:t xml:space="preserve"> </w:t>
      </w:r>
      <w:r w:rsidRPr="00AD7F05">
        <w:rPr>
          <w:szCs w:val="28"/>
        </w:rPr>
        <w:t xml:space="preserve">решение о внесении изменений в решение о бюджете </w:t>
      </w:r>
      <w:r w:rsidR="002274AD" w:rsidRPr="00AD7F05">
        <w:rPr>
          <w:szCs w:val="28"/>
          <w:lang w:eastAsia="ru-RU"/>
        </w:rPr>
        <w:t>в течение 10 рабочих дней со дня принятия подписывается главой муниципального района «Борзинский район»</w:t>
      </w:r>
      <w:r w:rsidR="002274AD" w:rsidRPr="00AD7F05">
        <w:rPr>
          <w:szCs w:val="28"/>
        </w:rPr>
        <w:t xml:space="preserve"> и</w:t>
      </w:r>
      <w:r w:rsidR="002274AD" w:rsidRPr="00AD7F05">
        <w:rPr>
          <w:i/>
          <w:szCs w:val="28"/>
        </w:rPr>
        <w:t xml:space="preserve"> </w:t>
      </w:r>
      <w:r w:rsidR="002274AD" w:rsidRPr="00AD7F05">
        <w:rPr>
          <w:szCs w:val="28"/>
          <w:lang w:eastAsia="ru-RU"/>
        </w:rPr>
        <w:t xml:space="preserve">направляется </w:t>
      </w:r>
      <w:r w:rsidR="00DC72EA" w:rsidRPr="00AD7F05">
        <w:rPr>
          <w:szCs w:val="28"/>
          <w:lang w:eastAsia="ru-RU"/>
        </w:rPr>
        <w:t xml:space="preserve">в </w:t>
      </w:r>
      <w:r w:rsidR="002274AD" w:rsidRPr="00AD7F05">
        <w:rPr>
          <w:szCs w:val="28"/>
          <w:lang w:eastAsia="ru-RU"/>
        </w:rPr>
        <w:t>администраци</w:t>
      </w:r>
      <w:r w:rsidR="00DC72EA" w:rsidRPr="00AD7F05">
        <w:rPr>
          <w:szCs w:val="28"/>
          <w:lang w:eastAsia="ru-RU"/>
        </w:rPr>
        <w:t>ю</w:t>
      </w:r>
      <w:r w:rsidR="002274AD" w:rsidRPr="00AD7F05">
        <w:rPr>
          <w:szCs w:val="28"/>
          <w:lang w:eastAsia="ru-RU"/>
        </w:rPr>
        <w:t xml:space="preserve"> муниципального района «Борзинский район»</w:t>
      </w:r>
      <w:r w:rsidR="002274AD" w:rsidRPr="00AD7F05">
        <w:rPr>
          <w:szCs w:val="28"/>
        </w:rPr>
        <w:t xml:space="preserve"> для опубликования (обнародования)</w:t>
      </w:r>
      <w:r w:rsidR="002274AD" w:rsidRPr="00AD7F05">
        <w:rPr>
          <w:szCs w:val="28"/>
          <w:lang w:eastAsia="ru-RU"/>
        </w:rPr>
        <w:t>. Указанное решение о бюджете подлежит подписанию и официальному опубликованию (обнародованию) в течение 3 рабочих дней.</w:t>
      </w:r>
    </w:p>
    <w:p w:rsidR="00490CAC" w:rsidRPr="00AD7F05" w:rsidRDefault="00490CAC" w:rsidP="00AD7F05">
      <w:pPr>
        <w:pStyle w:val="a6"/>
        <w:widowControl w:val="0"/>
        <w:tabs>
          <w:tab w:val="left" w:pos="140"/>
          <w:tab w:val="left" w:pos="993"/>
        </w:tabs>
        <w:spacing w:after="0" w:line="240" w:lineRule="auto"/>
        <w:ind w:left="0"/>
        <w:rPr>
          <w:szCs w:val="28"/>
          <w:lang w:eastAsia="ru-RU"/>
        </w:rPr>
      </w:pP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szCs w:val="28"/>
          <w:lang w:eastAsia="ru-RU"/>
        </w:rPr>
      </w:pPr>
      <w:r w:rsidRPr="00AD7F05">
        <w:rPr>
          <w:b/>
          <w:szCs w:val="28"/>
          <w:lang w:eastAsia="ru-RU"/>
        </w:rPr>
        <w:t>4. Исполнение бюджета</w:t>
      </w:r>
    </w:p>
    <w:p w:rsidR="00490CAC" w:rsidRPr="00AD7F05" w:rsidRDefault="00DC72EA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szCs w:val="28"/>
          <w:lang w:eastAsia="ru-RU"/>
        </w:rPr>
      </w:pPr>
      <w:r w:rsidRPr="00AD7F05">
        <w:rPr>
          <w:b/>
          <w:szCs w:val="28"/>
          <w:lang w:eastAsia="ru-RU"/>
        </w:rPr>
        <w:t>муниципального района «Борзинский район»</w:t>
      </w:r>
    </w:p>
    <w:p w:rsidR="00DC72EA" w:rsidRPr="00AD7F05" w:rsidRDefault="00DC72EA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szCs w:val="28"/>
          <w:lang w:eastAsia="ru-RU"/>
        </w:rPr>
      </w:pP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Исполнение бюджета обеспечивается администрацией </w:t>
      </w:r>
      <w:r w:rsidR="0077003C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. Организация исполнения бюджета </w:t>
      </w:r>
      <w:r w:rsidR="0077003C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возлагается на </w:t>
      </w:r>
      <w:r w:rsidR="0077003C" w:rsidRPr="00AD7F05">
        <w:rPr>
          <w:szCs w:val="28"/>
        </w:rPr>
        <w:t xml:space="preserve">комитет по </w:t>
      </w:r>
      <w:r w:rsidR="00D622FA" w:rsidRPr="00AD7F05">
        <w:rPr>
          <w:szCs w:val="28"/>
        </w:rPr>
        <w:t>финансам администрации</w:t>
      </w:r>
      <w:r w:rsidR="0077003C" w:rsidRPr="00AD7F05">
        <w:rPr>
          <w:szCs w:val="28"/>
        </w:rPr>
        <w:t xml:space="preserve"> </w:t>
      </w:r>
      <w:r w:rsidR="0077003C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65.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Исполнение бюджета </w:t>
      </w:r>
      <w:r w:rsidR="0077003C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организуется на основе сводной бюджетной росписи и кассового плана.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66.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Кассовое обслуживание исполнения бюджета осуществляется </w:t>
      </w:r>
      <w:r w:rsidR="001F7357" w:rsidRPr="00AD7F05">
        <w:rPr>
          <w:rStyle w:val="ae"/>
          <w:b w:val="0"/>
          <w:bCs w:val="0"/>
          <w:szCs w:val="28"/>
          <w:bdr w:val="none" w:sz="0" w:space="0" w:color="auto" w:frame="1"/>
        </w:rPr>
        <w:t>Отделом № 6</w:t>
      </w:r>
      <w:r w:rsidR="0077003C" w:rsidRPr="00AD7F05">
        <w:rPr>
          <w:rStyle w:val="ae"/>
          <w:b w:val="0"/>
          <w:bCs w:val="0"/>
          <w:szCs w:val="28"/>
          <w:bdr w:val="none" w:sz="0" w:space="0" w:color="auto" w:frame="1"/>
        </w:rPr>
        <w:t xml:space="preserve"> Управления Федерального казначейства по Забайкальскому краю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Порядок составления и ведения сводной бюджетной росписи бюджета </w:t>
      </w:r>
      <w:r w:rsidR="001D599F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устанавливается </w:t>
      </w:r>
      <w:r w:rsidR="00E2765E" w:rsidRPr="00AD7F05">
        <w:rPr>
          <w:szCs w:val="28"/>
        </w:rPr>
        <w:t xml:space="preserve">комитетом по </w:t>
      </w:r>
      <w:r w:rsidR="00D622FA" w:rsidRPr="00AD7F05">
        <w:rPr>
          <w:szCs w:val="28"/>
        </w:rPr>
        <w:t>финансам администрации</w:t>
      </w:r>
      <w:r w:rsidR="00E2765E" w:rsidRPr="00AD7F05">
        <w:rPr>
          <w:szCs w:val="28"/>
        </w:rPr>
        <w:t xml:space="preserve"> </w:t>
      </w:r>
      <w:r w:rsidR="00E2765E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. Утверждение сводной бюджетной росписи бюджета </w:t>
      </w:r>
      <w:r w:rsidR="00E2765E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и внесение изменений в нее осуществляются </w:t>
      </w:r>
      <w:r w:rsidR="00E2765E" w:rsidRPr="00AD7F05">
        <w:rPr>
          <w:szCs w:val="28"/>
          <w:lang w:eastAsia="ru-RU"/>
        </w:rPr>
        <w:lastRenderedPageBreak/>
        <w:t xml:space="preserve">председателем комитета по </w:t>
      </w:r>
      <w:r w:rsidR="00D622FA" w:rsidRPr="00AD7F05">
        <w:rPr>
          <w:szCs w:val="28"/>
          <w:lang w:eastAsia="ru-RU"/>
        </w:rPr>
        <w:t>финансам администрации</w:t>
      </w:r>
      <w:r w:rsidRPr="00AD7F05">
        <w:rPr>
          <w:szCs w:val="28"/>
          <w:lang w:eastAsia="ru-RU"/>
        </w:rPr>
        <w:t xml:space="preserve"> </w:t>
      </w:r>
      <w:r w:rsidR="00E2765E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68.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Утвержденные показатели сводной бюджетной росписи бюджета </w:t>
      </w:r>
      <w:r w:rsidR="009055FB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должны соответствовать решению о бюджете. В случае принятия решения о внесении изменений в решение о бюджете </w:t>
      </w:r>
      <w:r w:rsidR="009055FB" w:rsidRPr="00AD7F05">
        <w:rPr>
          <w:szCs w:val="28"/>
          <w:lang w:eastAsia="ru-RU"/>
        </w:rPr>
        <w:t>председател</w:t>
      </w:r>
      <w:r w:rsidR="005F0124" w:rsidRPr="00AD7F05">
        <w:rPr>
          <w:szCs w:val="28"/>
          <w:lang w:eastAsia="ru-RU"/>
        </w:rPr>
        <w:t>ь</w:t>
      </w:r>
      <w:r w:rsidR="009055FB" w:rsidRPr="00AD7F05">
        <w:rPr>
          <w:szCs w:val="28"/>
          <w:lang w:eastAsia="ru-RU"/>
        </w:rPr>
        <w:t xml:space="preserve"> комитета по </w:t>
      </w:r>
      <w:r w:rsidR="00D622FA" w:rsidRPr="00AD7F05">
        <w:rPr>
          <w:szCs w:val="28"/>
          <w:lang w:eastAsia="ru-RU"/>
        </w:rPr>
        <w:t>финансам администрации</w:t>
      </w:r>
      <w:r w:rsidR="009055FB" w:rsidRPr="00AD7F05">
        <w:rPr>
          <w:szCs w:val="28"/>
          <w:lang w:eastAsia="ru-RU"/>
        </w:rPr>
        <w:t xml:space="preserve"> муниципального района «Борзинский район» </w:t>
      </w:r>
      <w:r w:rsidRPr="00AD7F05">
        <w:rPr>
          <w:szCs w:val="28"/>
          <w:lang w:eastAsia="ru-RU"/>
        </w:rPr>
        <w:t>утверждает соответствующие изменения в сводную бюджетную роспись.</w:t>
      </w:r>
    </w:p>
    <w:p w:rsidR="0032406F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69.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В сводную бюджетную роспись включаются бюджетные ассигнования по источникам финансирования дефицита бюджета</w:t>
      </w:r>
      <w:r w:rsidR="0032406F" w:rsidRPr="00AD7F05">
        <w:rPr>
          <w:szCs w:val="28"/>
          <w:lang w:eastAsia="ru-RU"/>
        </w:rPr>
        <w:t>, кроме операций по управлению остатками средств на едином счете бюджета.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70.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Порядок составления и ведения кассового плана, а также состав и сроки представления главными распорядителями бюджетных средств, главными администраторами доходов бюджета </w:t>
      </w:r>
      <w:r w:rsidR="0032406F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, главными администраторами источников финансирования дефицита бюджета </w:t>
      </w:r>
      <w:r w:rsidR="0032406F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(далее – главные администраторы бюджетных средств) сведений, необходимых для составления и ведения кассового плана, устанавливаются </w:t>
      </w:r>
      <w:r w:rsidR="005873ED" w:rsidRPr="00AD7F05">
        <w:rPr>
          <w:szCs w:val="28"/>
          <w:lang w:eastAsia="ru-RU"/>
        </w:rPr>
        <w:t xml:space="preserve">комитетом по </w:t>
      </w:r>
      <w:r w:rsidR="00D622FA" w:rsidRPr="00AD7F05">
        <w:rPr>
          <w:szCs w:val="28"/>
          <w:lang w:eastAsia="ru-RU"/>
        </w:rPr>
        <w:t>финансам администрации</w:t>
      </w:r>
      <w:r w:rsidR="005873ED" w:rsidRPr="00AD7F05">
        <w:rPr>
          <w:szCs w:val="28"/>
          <w:lang w:eastAsia="ru-RU"/>
        </w:rPr>
        <w:t xml:space="preserve"> 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Составление и ведение кассового плана осуществляются </w:t>
      </w:r>
      <w:r w:rsidR="00334304" w:rsidRPr="00AD7F05">
        <w:rPr>
          <w:szCs w:val="28"/>
          <w:lang w:eastAsia="ru-RU"/>
        </w:rPr>
        <w:t xml:space="preserve">комитетом по </w:t>
      </w:r>
      <w:r w:rsidR="00D622FA" w:rsidRPr="00AD7F05">
        <w:rPr>
          <w:szCs w:val="28"/>
          <w:lang w:eastAsia="ru-RU"/>
        </w:rPr>
        <w:t>финансам администрации</w:t>
      </w:r>
      <w:r w:rsidR="00334304" w:rsidRPr="00AD7F05">
        <w:rPr>
          <w:szCs w:val="28"/>
          <w:lang w:eastAsia="ru-RU"/>
        </w:rPr>
        <w:t xml:space="preserve"> 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Исполнение бюджета </w:t>
      </w:r>
      <w:r w:rsidR="00637049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по доходам предусматривает: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72.1.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зачисление на единый счет бюджета </w:t>
      </w:r>
      <w:r w:rsidR="008A4ED8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>доходов от распределения налогов, сборов и иных поступлений в бюджетную систему Российской Федерации, распределяемых по нормативам, действующим в текущем финансовом году, установленным бюджетным законодательством Российской Федерации и Забайкальского края, со счетов органов Федерального казначейства и иных поступлений в бюджет;</w:t>
      </w:r>
    </w:p>
    <w:p w:rsidR="00E501A3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72.2.</w:t>
      </w:r>
      <w:r w:rsidRPr="00AD7F05">
        <w:rPr>
          <w:szCs w:val="28"/>
        </w:rPr>
        <w:t> </w:t>
      </w:r>
      <w:r w:rsidR="00E501A3" w:rsidRPr="00AD7F05">
        <w:rPr>
          <w:szCs w:val="28"/>
          <w:lang w:eastAsia="ru-RU"/>
        </w:rPr>
        <w:t>перечисление излишне распределенных сумм, возврат излишне уплаченных или излишне взысканных сумм, а также сумм процентов за несвоевременное осуществление такого возврата и процентов, начисленных на излишне взысканные суммы;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72.3.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зачет излишне уплаченных или излишне взысканных сумм в соответствии с законодательством Российской Федерации о налогах и сборах;</w:t>
      </w:r>
    </w:p>
    <w:p w:rsidR="001B0385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72.4.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уточнение администратором доходов бюджета </w:t>
      </w:r>
      <w:r w:rsidR="00E501A3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 xml:space="preserve">платежей в бюджеты бюджетной системы Российской Федерации; </w:t>
      </w:r>
    </w:p>
    <w:p w:rsidR="00EB4142" w:rsidRPr="00AD7F05" w:rsidRDefault="001B0385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 xml:space="preserve">72.5. </w:t>
      </w:r>
      <w:r w:rsidR="00EB4142" w:rsidRPr="00AD7F05">
        <w:rPr>
          <w:szCs w:val="28"/>
          <w:lang w:eastAsia="ru-RU"/>
        </w:rPr>
        <w:t xml:space="preserve">перечисление Федеральным казначейством излишне распределенных сумм, средств, необходимых для осуществления возврата (зачета, уточнения)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суммы, с единого счета бюджета на соответствующие счета </w:t>
      </w:r>
      <w:r w:rsidR="00EB4142" w:rsidRPr="00AD7F05">
        <w:rPr>
          <w:szCs w:val="28"/>
          <w:lang w:eastAsia="ru-RU"/>
        </w:rPr>
        <w:lastRenderedPageBreak/>
        <w:t xml:space="preserve">Федерального казначейства, предназначенные для учета поступлений и их распределения между бюджетами бюджетной системы Российской Федерации, в </w:t>
      </w:r>
      <w:hyperlink r:id="rId11" w:history="1">
        <w:r w:rsidR="00EB4142" w:rsidRPr="00AD7F05">
          <w:rPr>
            <w:szCs w:val="28"/>
            <w:lang w:eastAsia="ru-RU"/>
          </w:rPr>
          <w:t>порядке</w:t>
        </w:r>
      </w:hyperlink>
      <w:r w:rsidR="00EB4142" w:rsidRPr="00AD7F05">
        <w:rPr>
          <w:szCs w:val="28"/>
          <w:lang w:eastAsia="ru-RU"/>
        </w:rPr>
        <w:t>, установленном Министерством финансов Российской Федерации.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Исполнение бюджета </w:t>
      </w:r>
      <w:r w:rsidR="000645F5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по расходам осуществляется в порядке, установленном </w:t>
      </w:r>
      <w:r w:rsidR="000A0B5C" w:rsidRPr="00AD7F05">
        <w:rPr>
          <w:szCs w:val="28"/>
        </w:rPr>
        <w:t xml:space="preserve">комитетом по </w:t>
      </w:r>
      <w:r w:rsidR="00D622FA" w:rsidRPr="00AD7F05">
        <w:rPr>
          <w:szCs w:val="28"/>
        </w:rPr>
        <w:t>финансам администрации</w:t>
      </w:r>
      <w:r w:rsidR="000A0B5C" w:rsidRPr="00AD7F05">
        <w:rPr>
          <w:i/>
          <w:szCs w:val="28"/>
        </w:rPr>
        <w:t xml:space="preserve"> </w:t>
      </w:r>
      <w:r w:rsidR="000A0B5C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Исполнение бюджета </w:t>
      </w:r>
      <w:r w:rsidR="008D170D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по расходам предусматривает: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74.1.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принятие бюджетных обязательств;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74.2.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подтверждение денежных обязательств;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74.3.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санкционирование оплаты денежных обязательств;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74.4.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подтверждение исполнения денежных обязательств.</w:t>
      </w:r>
    </w:p>
    <w:p w:rsidR="00270E85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75</w:t>
      </w:r>
      <w:r w:rsidR="00270E85" w:rsidRPr="00AD7F05">
        <w:rPr>
          <w:szCs w:val="28"/>
          <w:lang w:eastAsia="ru-RU"/>
        </w:rPr>
        <w:t xml:space="preserve"> Исполнение бюджета муниципального района «Борзинский район» по источникам финансирования дефицита бюджета осуществляется главными администраторами, администраторами источников финансирования дефицита бюджета муниципального района «Борзинский район» в соответствии со сводной бюджетной росписью, за исключением операций по управлению остатками средств на едином счете бюджета, в </w:t>
      </w:r>
      <w:hyperlink r:id="rId12" w:history="1">
        <w:r w:rsidR="00270E85" w:rsidRPr="00AD7F05">
          <w:rPr>
            <w:szCs w:val="28"/>
            <w:lang w:eastAsia="ru-RU"/>
          </w:rPr>
          <w:t>порядке</w:t>
        </w:r>
      </w:hyperlink>
      <w:r w:rsidR="00270E85" w:rsidRPr="00AD7F05">
        <w:rPr>
          <w:szCs w:val="28"/>
          <w:lang w:eastAsia="ru-RU"/>
        </w:rPr>
        <w:t xml:space="preserve">, установленном комитетом по </w:t>
      </w:r>
      <w:r w:rsidR="00D622FA" w:rsidRPr="00AD7F05">
        <w:rPr>
          <w:szCs w:val="28"/>
          <w:lang w:eastAsia="ru-RU"/>
        </w:rPr>
        <w:t>финансам администрации</w:t>
      </w:r>
      <w:r w:rsidR="00270E85" w:rsidRPr="00AD7F05">
        <w:rPr>
          <w:szCs w:val="28"/>
          <w:lang w:eastAsia="ru-RU"/>
        </w:rPr>
        <w:t xml:space="preserve"> муниципального района «Борзинский район» в соответствии с Бюджетным кодексом Российской Федерации.</w:t>
      </w:r>
    </w:p>
    <w:p w:rsidR="006F0A87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76.</w:t>
      </w:r>
      <w:r w:rsidRPr="00AD7F05">
        <w:rPr>
          <w:szCs w:val="28"/>
        </w:rPr>
        <w:t> </w:t>
      </w:r>
      <w:r w:rsidR="006F0A87" w:rsidRPr="00AD7F05">
        <w:rPr>
          <w:szCs w:val="28"/>
          <w:lang w:eastAsia="ru-RU"/>
        </w:rPr>
        <w:t xml:space="preserve">Санкционирование оплаты денежных обязательств, подлежащих исполнению за счет бюджетных ассигнований по источникам финансирования дефицита бюджета, осуществляется в порядке, установленном комитетом по </w:t>
      </w:r>
      <w:r w:rsidR="00D622FA" w:rsidRPr="00AD7F05">
        <w:rPr>
          <w:szCs w:val="28"/>
          <w:lang w:eastAsia="ru-RU"/>
        </w:rPr>
        <w:t>финансам администрации</w:t>
      </w:r>
      <w:r w:rsidR="006F0A87" w:rsidRPr="00AD7F05">
        <w:rPr>
          <w:szCs w:val="28"/>
          <w:lang w:eastAsia="ru-RU"/>
        </w:rPr>
        <w:t xml:space="preserve"> муниципального района «Борзинский район».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77.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В целях организации исполнения бюджета </w:t>
      </w:r>
      <w:r w:rsidR="00650A60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по расходам и источникам финансирования дефицита бюджета в соответствии с Бюджетным кодексом Российской Федерации </w:t>
      </w:r>
      <w:r w:rsidR="00650A60" w:rsidRPr="00AD7F05">
        <w:rPr>
          <w:szCs w:val="28"/>
          <w:lang w:eastAsia="ru-RU"/>
        </w:rPr>
        <w:t xml:space="preserve">комитетом по </w:t>
      </w:r>
      <w:r w:rsidR="00D622FA" w:rsidRPr="00AD7F05">
        <w:rPr>
          <w:szCs w:val="28"/>
          <w:lang w:eastAsia="ru-RU"/>
        </w:rPr>
        <w:t>финансам администрации</w:t>
      </w:r>
      <w:r w:rsidR="00650A60" w:rsidRPr="00AD7F05">
        <w:rPr>
          <w:szCs w:val="28"/>
          <w:lang w:eastAsia="ru-RU"/>
        </w:rPr>
        <w:t xml:space="preserve"> муниципального района «Борзинский район» </w:t>
      </w:r>
      <w:r w:rsidRPr="00AD7F05">
        <w:rPr>
          <w:szCs w:val="28"/>
        </w:rPr>
        <w:t xml:space="preserve">составляется и ведется сводная бюджетная роспись, </w:t>
      </w:r>
      <w:r w:rsidRPr="00AD7F05">
        <w:rPr>
          <w:szCs w:val="28"/>
          <w:lang w:eastAsia="ru-RU"/>
        </w:rPr>
        <w:t xml:space="preserve">главным распорядителем бюджетных средств (главным администратором источников финансирования дефицита бюджета) </w:t>
      </w:r>
      <w:r w:rsidRPr="00AD7F05">
        <w:rPr>
          <w:szCs w:val="28"/>
        </w:rPr>
        <w:t>составляется и ведется</w:t>
      </w:r>
      <w:r w:rsidRPr="00AD7F05">
        <w:rPr>
          <w:szCs w:val="28"/>
          <w:lang w:eastAsia="ru-RU"/>
        </w:rPr>
        <w:t xml:space="preserve"> бюджетная роспись.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78.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Порядок составления и ведения бюджетных росписей главных распорядителей (распорядителей) бюджетных средств, включая внесение изменений в них, устанавливается </w:t>
      </w:r>
      <w:r w:rsidR="00AE7459" w:rsidRPr="00AD7F05">
        <w:rPr>
          <w:szCs w:val="28"/>
          <w:lang w:eastAsia="ru-RU"/>
        </w:rPr>
        <w:t xml:space="preserve">комитетом по </w:t>
      </w:r>
      <w:r w:rsidR="00D622FA" w:rsidRPr="00AD7F05">
        <w:rPr>
          <w:szCs w:val="28"/>
          <w:lang w:eastAsia="ru-RU"/>
        </w:rPr>
        <w:t>финансам администрации</w:t>
      </w:r>
      <w:r w:rsidR="00AE7459" w:rsidRPr="00AD7F05">
        <w:rPr>
          <w:szCs w:val="28"/>
          <w:lang w:eastAsia="ru-RU"/>
        </w:rPr>
        <w:t xml:space="preserve"> 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79.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Бюджетные росписи главных распорядителей бюджетных средств составляются в соответствии с бюджетными ассигнованиями, утвержденными сводной бюджетной росписью, и утвержденными </w:t>
      </w:r>
      <w:r w:rsidR="00D600C1" w:rsidRPr="00AD7F05">
        <w:rPr>
          <w:szCs w:val="28"/>
          <w:lang w:eastAsia="ru-RU"/>
        </w:rPr>
        <w:t xml:space="preserve">комитетом по </w:t>
      </w:r>
      <w:r w:rsidR="00D622FA" w:rsidRPr="00AD7F05">
        <w:rPr>
          <w:szCs w:val="28"/>
          <w:lang w:eastAsia="ru-RU"/>
        </w:rPr>
        <w:t>финансам администрации</w:t>
      </w:r>
      <w:r w:rsidR="00D600C1" w:rsidRPr="00AD7F05">
        <w:rPr>
          <w:szCs w:val="28"/>
          <w:lang w:eastAsia="ru-RU"/>
        </w:rPr>
        <w:t xml:space="preserve"> муниципального района «Борзинский район» </w:t>
      </w:r>
      <w:r w:rsidRPr="00AD7F05">
        <w:rPr>
          <w:szCs w:val="28"/>
          <w:lang w:eastAsia="ru-RU"/>
        </w:rPr>
        <w:t>лимитами бюджетных обязательств.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Бюджетные росписи распорядителей бюджетных средств составляются в соответствии с бюджетными ассигнованиями и доведенными им лимитами бюджетных обязательств.</w:t>
      </w:r>
    </w:p>
    <w:p w:rsidR="008273A9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lastRenderedPageBreak/>
        <w:t>80.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Учет операций по исполнению бюджета </w:t>
      </w:r>
      <w:r w:rsidR="00452B2D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, осуществляемых участниками бюджетного процесса в рамках их бюджетных полномочий, производится на лицевых счетах, открываемых в соответствии с положениями Бюджетного </w:t>
      </w:r>
      <w:hyperlink r:id="rId13" w:history="1">
        <w:r w:rsidRPr="00AD7F05">
          <w:rPr>
            <w:szCs w:val="28"/>
            <w:lang w:eastAsia="ru-RU"/>
          </w:rPr>
          <w:t>кодекса</w:t>
        </w:r>
      </w:hyperlink>
      <w:r w:rsidRPr="00AD7F05">
        <w:rPr>
          <w:szCs w:val="28"/>
          <w:lang w:eastAsia="ru-RU"/>
        </w:rPr>
        <w:t xml:space="preserve"> Российской Федерации в </w:t>
      </w:r>
      <w:r w:rsidR="00240B9E" w:rsidRPr="00AD7F05">
        <w:rPr>
          <w:rStyle w:val="ae"/>
          <w:b w:val="0"/>
          <w:bCs w:val="0"/>
          <w:szCs w:val="28"/>
          <w:bdr w:val="none" w:sz="0" w:space="0" w:color="auto" w:frame="1"/>
        </w:rPr>
        <w:t xml:space="preserve">Отделом № 6 Управления </w:t>
      </w:r>
      <w:r w:rsidR="003A4DA4" w:rsidRPr="00AD7F05">
        <w:rPr>
          <w:rStyle w:val="ae"/>
          <w:b w:val="0"/>
          <w:bCs w:val="0"/>
          <w:szCs w:val="28"/>
          <w:bdr w:val="none" w:sz="0" w:space="0" w:color="auto" w:frame="1"/>
        </w:rPr>
        <w:t>Федерального казначейства по Забайкальскому краю</w:t>
      </w:r>
      <w:r w:rsidR="008273A9" w:rsidRPr="00AD7F05">
        <w:rPr>
          <w:szCs w:val="28"/>
          <w:lang w:eastAsia="ru-RU"/>
        </w:rPr>
        <w:t xml:space="preserve">, </w:t>
      </w:r>
      <w:r w:rsidR="003A4DA4" w:rsidRPr="00AD7F05">
        <w:rPr>
          <w:szCs w:val="28"/>
          <w:lang w:eastAsia="ru-RU"/>
        </w:rPr>
        <w:t xml:space="preserve">комитете по </w:t>
      </w:r>
      <w:r w:rsidR="00D622FA" w:rsidRPr="00AD7F05">
        <w:rPr>
          <w:szCs w:val="28"/>
          <w:lang w:eastAsia="ru-RU"/>
        </w:rPr>
        <w:t>финансам администрации</w:t>
      </w:r>
      <w:r w:rsidR="003A4DA4" w:rsidRPr="00AD7F05">
        <w:rPr>
          <w:szCs w:val="28"/>
          <w:lang w:eastAsia="ru-RU"/>
        </w:rPr>
        <w:t xml:space="preserve"> муниципального района «Борзинский район»</w:t>
      </w:r>
      <w:r w:rsidR="008273A9" w:rsidRPr="00AD7F05">
        <w:rPr>
          <w:szCs w:val="28"/>
          <w:lang w:eastAsia="ru-RU"/>
        </w:rPr>
        <w:t>, органе управления государственным внебюджетным фондом Российской Федерации.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szCs w:val="28"/>
          <w:lang w:eastAsia="ru-RU"/>
        </w:rPr>
      </w:pPr>
      <w:r w:rsidRPr="00AD7F05">
        <w:rPr>
          <w:b/>
          <w:szCs w:val="28"/>
          <w:lang w:eastAsia="ru-RU"/>
        </w:rPr>
        <w:t xml:space="preserve">5. Составление, внешняя проверка, рассмотрение и утверждение бюджетной отчетности </w:t>
      </w:r>
      <w:r w:rsidR="00FC630F" w:rsidRPr="00AD7F05">
        <w:rPr>
          <w:b/>
          <w:szCs w:val="28"/>
          <w:lang w:eastAsia="ru-RU"/>
        </w:rPr>
        <w:t>муниципального района «Борзинский район»</w:t>
      </w:r>
    </w:p>
    <w:p w:rsidR="00FC630F" w:rsidRPr="00AD7F05" w:rsidRDefault="00FC630F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b/>
          <w:szCs w:val="28"/>
          <w:lang w:eastAsia="ru-RU"/>
        </w:rPr>
      </w:pP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81.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Бюджетная отчетность </w:t>
      </w:r>
      <w:r w:rsidR="003F7F3C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составляется </w:t>
      </w:r>
      <w:r w:rsidR="003F7F3C" w:rsidRPr="00AD7F05">
        <w:rPr>
          <w:szCs w:val="28"/>
          <w:lang w:eastAsia="ru-RU"/>
        </w:rPr>
        <w:t xml:space="preserve">комитетом по </w:t>
      </w:r>
      <w:r w:rsidR="00D622FA" w:rsidRPr="00AD7F05">
        <w:rPr>
          <w:szCs w:val="28"/>
          <w:lang w:eastAsia="ru-RU"/>
        </w:rPr>
        <w:t>финансам администрации</w:t>
      </w:r>
      <w:r w:rsidR="003F7F3C" w:rsidRPr="00AD7F05">
        <w:rPr>
          <w:szCs w:val="28"/>
          <w:lang w:eastAsia="ru-RU"/>
        </w:rPr>
        <w:t xml:space="preserve"> муниципального района «Борзинский район» </w:t>
      </w:r>
      <w:r w:rsidRPr="00AD7F05">
        <w:rPr>
          <w:szCs w:val="28"/>
          <w:lang w:eastAsia="ru-RU"/>
        </w:rPr>
        <w:t xml:space="preserve">на основании единой методологии и стандартов бюджетного учета и бюджетной отчетности, устанавливаемых Министерством финансов Российской Федерации, и сводной бюджетной отчетности главных администраторов бюджетных средств и представляется в администрацию </w:t>
      </w:r>
      <w:r w:rsidR="003F7F3C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82.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Главные администраторы бюджетных средств составляют сводную бюджетную отчетность на основании представленной им подведомственными получателями (распорядителями) средств бюджета </w:t>
      </w:r>
      <w:r w:rsidR="001438FD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, администраторами доходов бюджета, администраторами источников финансирования дефицита бюджета </w:t>
      </w:r>
      <w:r w:rsidR="001438FD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бюджетной отчетности.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83.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Главные администраторы бюджетных средств представляют сводную бюджетную отчетность в </w:t>
      </w:r>
      <w:r w:rsidR="001438FD" w:rsidRPr="00AD7F05">
        <w:rPr>
          <w:szCs w:val="28"/>
          <w:lang w:eastAsia="ru-RU"/>
        </w:rPr>
        <w:t xml:space="preserve">комитет по </w:t>
      </w:r>
      <w:r w:rsidR="00D622FA" w:rsidRPr="00AD7F05">
        <w:rPr>
          <w:szCs w:val="28"/>
          <w:lang w:eastAsia="ru-RU"/>
        </w:rPr>
        <w:t>финансам администрации</w:t>
      </w:r>
      <w:r w:rsidR="001438FD" w:rsidRPr="00AD7F05">
        <w:rPr>
          <w:szCs w:val="28"/>
          <w:lang w:eastAsia="ru-RU"/>
        </w:rPr>
        <w:t xml:space="preserve"> муниципального района «Борзинский район» </w:t>
      </w:r>
      <w:r w:rsidRPr="00AD7F05">
        <w:rPr>
          <w:szCs w:val="28"/>
          <w:lang w:eastAsia="ru-RU"/>
        </w:rPr>
        <w:t>в установленные им сроки.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84.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Годовой отчет об исполнении бюджета </w:t>
      </w:r>
      <w:r w:rsidR="00877F2D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до его рассмотрения в </w:t>
      </w:r>
      <w:r w:rsidR="00877F2D" w:rsidRPr="00AD7F05">
        <w:rPr>
          <w:szCs w:val="28"/>
        </w:rPr>
        <w:t>Совете</w:t>
      </w:r>
      <w:r w:rsidR="00877F2D" w:rsidRPr="00AD7F05">
        <w:rPr>
          <w:i/>
          <w:szCs w:val="28"/>
        </w:rPr>
        <w:t xml:space="preserve"> </w:t>
      </w:r>
      <w:r w:rsidR="00877F2D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подлежит внешней проверке,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 </w:t>
      </w:r>
      <w:r w:rsidR="00877F2D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EE15E3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85.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Внешняя проверка годового отчета об исполнении бюджета </w:t>
      </w:r>
      <w:r w:rsidR="00877F2D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осуществляется </w:t>
      </w:r>
      <w:r w:rsidR="00EE15E3" w:rsidRPr="00AD7F05">
        <w:rPr>
          <w:szCs w:val="28"/>
          <w:lang w:eastAsia="ru-RU"/>
        </w:rPr>
        <w:t xml:space="preserve">контрольно-счетным </w:t>
      </w:r>
      <w:r w:rsidRPr="00AD7F05">
        <w:rPr>
          <w:szCs w:val="28"/>
          <w:lang w:eastAsia="ru-RU"/>
        </w:rPr>
        <w:t xml:space="preserve">органом </w:t>
      </w:r>
      <w:r w:rsidR="00877F2D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в порядке, установленном решением </w:t>
      </w:r>
      <w:r w:rsidR="00EE15E3" w:rsidRPr="00AD7F05">
        <w:rPr>
          <w:szCs w:val="28"/>
          <w:lang w:eastAsia="ru-RU"/>
        </w:rPr>
        <w:t xml:space="preserve">Совета муниципального района «Борзинский район» </w:t>
      </w:r>
      <w:r w:rsidRPr="00AD7F05">
        <w:rPr>
          <w:szCs w:val="28"/>
          <w:lang w:eastAsia="ru-RU"/>
        </w:rPr>
        <w:t>с соблюдением требований Бюджетного кодекса Российской Федерации</w:t>
      </w:r>
      <w:r w:rsidR="00EE15E3" w:rsidRPr="00AD7F05">
        <w:rPr>
          <w:szCs w:val="28"/>
          <w:lang w:eastAsia="ru-RU"/>
        </w:rPr>
        <w:t xml:space="preserve"> и с учетом особенностей, установленных федеральными законами.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86.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Администрация </w:t>
      </w:r>
      <w:r w:rsidR="00EE15E3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представляет годовой отчет об исполнении бюджета </w:t>
      </w:r>
      <w:r w:rsidR="00EE15E3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 для подготовки заключения на него не позднее 1 апреля текущего года. Подготовка заключения на годовой отчет об исполнении </w:t>
      </w:r>
      <w:r w:rsidRPr="00AD7F05">
        <w:rPr>
          <w:szCs w:val="28"/>
          <w:lang w:eastAsia="ru-RU"/>
        </w:rPr>
        <w:lastRenderedPageBreak/>
        <w:t xml:space="preserve">бюджета </w:t>
      </w:r>
      <w:r w:rsidR="00EE15E3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проводится в срок, не превышающий один месяц.</w:t>
      </w:r>
    </w:p>
    <w:p w:rsidR="00F20B33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87.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Контрольно-счетный орган </w:t>
      </w:r>
      <w:r w:rsidR="00EE15E3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готовит заключение на годовой отчет об исполнении бюджета </w:t>
      </w:r>
      <w:r w:rsidR="00F20B33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с учетом данных внешней проверки годовой бюджетной отчетности главных администраторов бюджетных средств.</w:t>
      </w:r>
      <w:r w:rsidR="00F20B33" w:rsidRPr="00AD7F05">
        <w:rPr>
          <w:szCs w:val="28"/>
          <w:lang w:eastAsia="ru-RU"/>
        </w:rPr>
        <w:t xml:space="preserve"> 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88.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Заключение на годовой отчет об исполнении бюджета </w:t>
      </w:r>
      <w:r w:rsidR="007C0425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представляется </w:t>
      </w:r>
      <w:r w:rsidR="00EE15E3" w:rsidRPr="00AD7F05">
        <w:rPr>
          <w:szCs w:val="28"/>
          <w:lang w:eastAsia="ru-RU"/>
        </w:rPr>
        <w:t xml:space="preserve">контрольно-счетный </w:t>
      </w:r>
      <w:r w:rsidRPr="00AD7F05">
        <w:rPr>
          <w:szCs w:val="28"/>
          <w:lang w:eastAsia="ru-RU"/>
        </w:rPr>
        <w:t xml:space="preserve">органом </w:t>
      </w:r>
      <w:r w:rsidR="007C0425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в </w:t>
      </w:r>
      <w:r w:rsidR="007C0425" w:rsidRPr="00AD7F05">
        <w:rPr>
          <w:szCs w:val="28"/>
          <w:lang w:eastAsia="ru-RU"/>
        </w:rPr>
        <w:t xml:space="preserve">Совет муниципального района «Борзинский район» </w:t>
      </w:r>
      <w:r w:rsidRPr="00AD7F05">
        <w:rPr>
          <w:szCs w:val="28"/>
          <w:lang w:eastAsia="ru-RU"/>
        </w:rPr>
        <w:t xml:space="preserve">с одновременным направлением в администрацию </w:t>
      </w:r>
      <w:r w:rsidR="007C0425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89.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Годовой отчет об исполнении бюджета </w:t>
      </w:r>
      <w:r w:rsidR="007C0425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 xml:space="preserve">представляется в </w:t>
      </w:r>
      <w:r w:rsidR="004D0E77" w:rsidRPr="00AD7F05">
        <w:rPr>
          <w:szCs w:val="28"/>
          <w:lang w:eastAsia="ru-RU"/>
        </w:rPr>
        <w:t>Совет муниципального района «Борзинский район»</w:t>
      </w:r>
      <w:r w:rsidRPr="00AD7F05">
        <w:rPr>
          <w:szCs w:val="28"/>
          <w:lang w:eastAsia="ru-RU"/>
        </w:rPr>
        <w:t xml:space="preserve"> не позднее 1 мая текущего года.</w:t>
      </w:r>
    </w:p>
    <w:p w:rsidR="007A171D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</w:rPr>
        <w:t xml:space="preserve">90. Одновременно с годовым отчетом об исполнении бюджета </w:t>
      </w:r>
      <w:r w:rsidR="004D0E77" w:rsidRPr="00AD7F05">
        <w:rPr>
          <w:szCs w:val="28"/>
          <w:lang w:eastAsia="ru-RU"/>
        </w:rPr>
        <w:t>муниципального района «Борзинский район»</w:t>
      </w:r>
      <w:r w:rsidR="004D0E77" w:rsidRPr="00AD7F05">
        <w:rPr>
          <w:szCs w:val="28"/>
        </w:rPr>
        <w:t xml:space="preserve"> </w:t>
      </w:r>
      <w:r w:rsidR="007A171D" w:rsidRPr="00AD7F05">
        <w:rPr>
          <w:szCs w:val="28"/>
          <w:lang w:eastAsia="ru-RU"/>
        </w:rPr>
        <w:t>представляются проект закона (решения) об исполнении бюджета, иная бюджетная отчетность об исполнении соответствующего бюджета и бюджетная отчетность об исполнении соответствующего консолидированного бюджета, иные документы, предусмотренные бюджетным законодательством Российской Федерации.</w:t>
      </w:r>
    </w:p>
    <w:p w:rsidR="00490CAC" w:rsidRPr="00AD7F05" w:rsidRDefault="007A171D" w:rsidP="00AD7F05">
      <w:pPr>
        <w:pStyle w:val="ConsPlusNormal"/>
        <w:widowControl/>
        <w:tabs>
          <w:tab w:val="left" w:pos="140"/>
          <w:tab w:val="left" w:pos="993"/>
        </w:tabs>
        <w:ind w:firstLine="709"/>
        <w:jc w:val="both"/>
        <w:rPr>
          <w:rFonts w:eastAsia="Calibri"/>
          <w:sz w:val="28"/>
          <w:szCs w:val="28"/>
        </w:rPr>
      </w:pPr>
      <w:r w:rsidRPr="00AD7F05">
        <w:rPr>
          <w:sz w:val="28"/>
          <w:szCs w:val="28"/>
        </w:rPr>
        <w:t xml:space="preserve"> </w:t>
      </w:r>
      <w:r w:rsidR="00490CAC" w:rsidRPr="00AD7F05">
        <w:rPr>
          <w:sz w:val="28"/>
          <w:szCs w:val="28"/>
        </w:rPr>
        <w:t>91. </w:t>
      </w:r>
      <w:r w:rsidR="0019581C" w:rsidRPr="00AD7F05">
        <w:rPr>
          <w:sz w:val="28"/>
          <w:szCs w:val="28"/>
        </w:rPr>
        <w:t>Совет</w:t>
      </w:r>
      <w:r w:rsidR="00490CAC" w:rsidRPr="00AD7F05">
        <w:rPr>
          <w:sz w:val="28"/>
          <w:szCs w:val="28"/>
        </w:rPr>
        <w:t xml:space="preserve"> </w:t>
      </w:r>
      <w:r w:rsidR="004032EB" w:rsidRPr="00AD7F05">
        <w:rPr>
          <w:sz w:val="28"/>
          <w:szCs w:val="28"/>
        </w:rPr>
        <w:t>муниципального района «Борзинский район»</w:t>
      </w:r>
      <w:r w:rsidR="004032EB" w:rsidRPr="00AD7F05">
        <w:rPr>
          <w:i/>
          <w:szCs w:val="28"/>
        </w:rPr>
        <w:t xml:space="preserve"> </w:t>
      </w:r>
      <w:r w:rsidR="00490CAC" w:rsidRPr="00AD7F05">
        <w:rPr>
          <w:rFonts w:eastAsia="Calibri"/>
          <w:sz w:val="28"/>
          <w:szCs w:val="28"/>
        </w:rPr>
        <w:t xml:space="preserve">с участием администрации </w:t>
      </w:r>
      <w:r w:rsidR="004032EB" w:rsidRPr="00AD7F05">
        <w:rPr>
          <w:sz w:val="28"/>
          <w:szCs w:val="28"/>
        </w:rPr>
        <w:t>муниципального района «Борзинский район»</w:t>
      </w:r>
      <w:r w:rsidR="004032EB" w:rsidRPr="00AD7F05">
        <w:rPr>
          <w:i/>
          <w:szCs w:val="28"/>
        </w:rPr>
        <w:t xml:space="preserve"> </w:t>
      </w:r>
      <w:r w:rsidR="00490CAC" w:rsidRPr="00AD7F05">
        <w:rPr>
          <w:rFonts w:eastAsia="Calibri"/>
          <w:sz w:val="28"/>
          <w:szCs w:val="28"/>
        </w:rPr>
        <w:t xml:space="preserve">по проекту решения об исполнении бюджета </w:t>
      </w:r>
      <w:r w:rsidR="004032EB" w:rsidRPr="00AD7F05">
        <w:rPr>
          <w:sz w:val="28"/>
          <w:szCs w:val="28"/>
        </w:rPr>
        <w:t>муниципального района «Борзинский район»</w:t>
      </w:r>
      <w:r w:rsidR="004032EB" w:rsidRPr="00AD7F05">
        <w:rPr>
          <w:i/>
          <w:szCs w:val="28"/>
        </w:rPr>
        <w:t xml:space="preserve"> </w:t>
      </w:r>
      <w:r w:rsidR="00490CAC" w:rsidRPr="00AD7F05">
        <w:rPr>
          <w:rFonts w:eastAsia="Calibri"/>
          <w:sz w:val="28"/>
          <w:szCs w:val="28"/>
        </w:rPr>
        <w:t>за истекший финансовый год проводит публичные слушания.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92.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Годовой отчет об исполнении бюджета </w:t>
      </w:r>
      <w:r w:rsidR="004032EB" w:rsidRPr="00AD7F05">
        <w:rPr>
          <w:szCs w:val="28"/>
          <w:lang w:eastAsia="ru-RU"/>
        </w:rPr>
        <w:t>муниципального района «Борзинский район»</w:t>
      </w:r>
      <w:r w:rsidR="004032EB"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>подлежит рассмотрению</w:t>
      </w:r>
      <w:r w:rsidR="004032EB" w:rsidRPr="00AD7F05">
        <w:rPr>
          <w:szCs w:val="28"/>
          <w:lang w:eastAsia="ru-RU"/>
        </w:rPr>
        <w:t xml:space="preserve"> Советом</w:t>
      </w:r>
      <w:r w:rsidRPr="00AD7F05">
        <w:rPr>
          <w:szCs w:val="28"/>
          <w:lang w:eastAsia="ru-RU"/>
        </w:rPr>
        <w:t xml:space="preserve"> </w:t>
      </w:r>
      <w:r w:rsidR="004032EB" w:rsidRPr="00AD7F05">
        <w:rPr>
          <w:szCs w:val="28"/>
          <w:lang w:eastAsia="ru-RU"/>
        </w:rPr>
        <w:t>муниципального района «Борзинский район»</w:t>
      </w:r>
      <w:r w:rsidR="004032EB"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 xml:space="preserve">и утверждению решением </w:t>
      </w:r>
      <w:r w:rsidR="004032EB" w:rsidRPr="00AD7F05">
        <w:rPr>
          <w:szCs w:val="28"/>
          <w:lang w:eastAsia="ru-RU"/>
        </w:rPr>
        <w:t>Совета 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93.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При рассмотрении годового отчета об исполнении бюджета </w:t>
      </w:r>
      <w:r w:rsidR="004032EB" w:rsidRPr="00AD7F05">
        <w:rPr>
          <w:szCs w:val="28"/>
          <w:lang w:eastAsia="ru-RU"/>
        </w:rPr>
        <w:t>муниципального района «Борзинский район»</w:t>
      </w:r>
      <w:r w:rsidR="004032EB" w:rsidRPr="00AD7F05">
        <w:rPr>
          <w:i/>
          <w:szCs w:val="28"/>
        </w:rPr>
        <w:t xml:space="preserve"> </w:t>
      </w:r>
      <w:r w:rsidR="004032EB" w:rsidRPr="00AD7F05">
        <w:rPr>
          <w:szCs w:val="28"/>
          <w:lang w:eastAsia="ru-RU"/>
        </w:rPr>
        <w:t xml:space="preserve">Совет муниципального района «Борзинский район» </w:t>
      </w:r>
      <w:r w:rsidRPr="00AD7F05">
        <w:rPr>
          <w:szCs w:val="28"/>
          <w:lang w:eastAsia="ru-RU"/>
        </w:rPr>
        <w:t>заслушивает: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93.1.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доклад </w:t>
      </w:r>
      <w:r w:rsidR="00F439FB" w:rsidRPr="00AD7F05">
        <w:rPr>
          <w:szCs w:val="28"/>
          <w:lang w:eastAsia="ru-RU"/>
        </w:rPr>
        <w:t xml:space="preserve">председателя комитета по </w:t>
      </w:r>
      <w:r w:rsidR="00D622FA" w:rsidRPr="00AD7F05">
        <w:rPr>
          <w:szCs w:val="28"/>
          <w:lang w:eastAsia="ru-RU"/>
        </w:rPr>
        <w:t>финансам администрации</w:t>
      </w:r>
      <w:r w:rsidR="00F439FB" w:rsidRPr="00AD7F05">
        <w:rPr>
          <w:szCs w:val="28"/>
          <w:lang w:eastAsia="ru-RU"/>
        </w:rPr>
        <w:t xml:space="preserve"> муниципального района «Борзинский район»</w:t>
      </w:r>
      <w:r w:rsidRPr="00AD7F05">
        <w:rPr>
          <w:szCs w:val="28"/>
          <w:lang w:eastAsia="ru-RU"/>
        </w:rPr>
        <w:t xml:space="preserve"> об исполнении бюджета </w:t>
      </w:r>
      <w:r w:rsidR="00F439FB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;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rPr>
          <w:szCs w:val="28"/>
          <w:lang w:eastAsia="ru-RU"/>
        </w:rPr>
      </w:pPr>
      <w:r w:rsidRPr="00AD7F05">
        <w:rPr>
          <w:szCs w:val="28"/>
          <w:lang w:eastAsia="ru-RU"/>
        </w:rPr>
        <w:t>93.2.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доклад руководителя </w:t>
      </w:r>
      <w:r w:rsidR="00EE15E3" w:rsidRPr="00AD7F05">
        <w:rPr>
          <w:szCs w:val="28"/>
          <w:lang w:eastAsia="ru-RU"/>
        </w:rPr>
        <w:t xml:space="preserve">контрольно-счетного </w:t>
      </w:r>
      <w:r w:rsidRPr="00AD7F05">
        <w:rPr>
          <w:szCs w:val="28"/>
          <w:lang w:eastAsia="ru-RU"/>
        </w:rPr>
        <w:t xml:space="preserve">органа </w:t>
      </w:r>
      <w:r w:rsidR="00A92561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 xml:space="preserve">о заключении </w:t>
      </w:r>
      <w:r w:rsidR="00EE15E3" w:rsidRPr="00AD7F05">
        <w:rPr>
          <w:szCs w:val="28"/>
          <w:lang w:eastAsia="ru-RU"/>
        </w:rPr>
        <w:t xml:space="preserve">контрольно-счетного </w:t>
      </w:r>
      <w:r w:rsidRPr="00AD7F05">
        <w:rPr>
          <w:szCs w:val="28"/>
          <w:lang w:eastAsia="ru-RU"/>
        </w:rPr>
        <w:t xml:space="preserve">органа </w:t>
      </w:r>
      <w:r w:rsidR="00A92561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 на годовой отчет об исполнении бюджета </w:t>
      </w:r>
      <w:r w:rsidR="00A92561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94.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По результатам рассмотрения годового отчета об исполнении бюджета </w:t>
      </w:r>
      <w:r w:rsidR="00A92561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 </w:t>
      </w:r>
      <w:r w:rsidR="00A92561" w:rsidRPr="00AD7F05">
        <w:rPr>
          <w:szCs w:val="28"/>
        </w:rPr>
        <w:t>Совет</w:t>
      </w:r>
      <w:r w:rsidR="00A92561" w:rsidRPr="00AD7F05">
        <w:rPr>
          <w:i/>
          <w:szCs w:val="28"/>
        </w:rPr>
        <w:t xml:space="preserve"> </w:t>
      </w:r>
      <w:r w:rsidR="00A92561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 xml:space="preserve"> принимает </w:t>
      </w:r>
      <w:r w:rsidRPr="00AD7F05">
        <w:rPr>
          <w:iCs/>
          <w:szCs w:val="28"/>
          <w:lang w:eastAsia="ru-RU"/>
        </w:rPr>
        <w:t>решение об утверждении либо отклонении решения об исполнении бюджета</w:t>
      </w:r>
      <w:r w:rsidRPr="00AD7F05">
        <w:rPr>
          <w:szCs w:val="28"/>
          <w:lang w:eastAsia="ru-RU"/>
        </w:rPr>
        <w:t xml:space="preserve"> </w:t>
      </w:r>
      <w:r w:rsidR="00A92561" w:rsidRPr="00AD7F05">
        <w:rPr>
          <w:szCs w:val="28"/>
          <w:lang w:eastAsia="ru-RU"/>
        </w:rPr>
        <w:t>муниципального района «Борзинский район»</w:t>
      </w:r>
      <w:r w:rsidRPr="00AD7F05">
        <w:rPr>
          <w:szCs w:val="28"/>
          <w:lang w:eastAsia="ru-RU"/>
        </w:rPr>
        <w:t>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lastRenderedPageBreak/>
        <w:t>95.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В случае отклонения </w:t>
      </w:r>
      <w:r w:rsidR="00A92561" w:rsidRPr="00AD7F05">
        <w:rPr>
          <w:szCs w:val="28"/>
          <w:lang w:eastAsia="ru-RU"/>
        </w:rPr>
        <w:t xml:space="preserve">Советом муниципального района «Борзинский район» </w:t>
      </w:r>
      <w:r w:rsidRPr="00AD7F05">
        <w:rPr>
          <w:szCs w:val="28"/>
          <w:lang w:eastAsia="ru-RU"/>
        </w:rPr>
        <w:t xml:space="preserve">решения об исполнении бюджета </w:t>
      </w:r>
      <w:r w:rsidR="00A92561" w:rsidRPr="00AD7F05">
        <w:rPr>
          <w:szCs w:val="28"/>
          <w:lang w:eastAsia="ru-RU"/>
        </w:rPr>
        <w:t xml:space="preserve">муниципального района «Борзинский район» </w:t>
      </w:r>
      <w:r w:rsidRPr="00AD7F05">
        <w:rPr>
          <w:szCs w:val="28"/>
          <w:lang w:eastAsia="ru-RU"/>
        </w:rPr>
        <w:t>оно возвращается для устранения фактов недостоверного или неполного отражения данных и повторного представления в срок, не превышающий одного месяца.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96.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Повторное рассмотрение и утверждение годового отчета об исполнении бюджета </w:t>
      </w:r>
      <w:r w:rsidR="00B845C0" w:rsidRPr="00AD7F05">
        <w:rPr>
          <w:szCs w:val="28"/>
          <w:lang w:eastAsia="ru-RU"/>
        </w:rPr>
        <w:t>муниципального района «Борзинский район»</w:t>
      </w:r>
      <w:r w:rsidR="00B845C0" w:rsidRPr="00AD7F05">
        <w:rPr>
          <w:i/>
          <w:szCs w:val="28"/>
        </w:rPr>
        <w:t xml:space="preserve"> </w:t>
      </w:r>
      <w:r w:rsidR="00B845C0" w:rsidRPr="00AD7F05">
        <w:rPr>
          <w:szCs w:val="28"/>
          <w:lang w:eastAsia="ru-RU"/>
        </w:rPr>
        <w:t xml:space="preserve">Советом муниципального района «Борзинский район» </w:t>
      </w:r>
      <w:r w:rsidRPr="00AD7F05">
        <w:rPr>
          <w:szCs w:val="28"/>
          <w:lang w:eastAsia="ru-RU"/>
        </w:rPr>
        <w:t>осуществляется в соответствии с настоящим Положением.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97.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Решением об исполнении бюджета </w:t>
      </w:r>
      <w:r w:rsidR="00EC6940" w:rsidRPr="00AD7F05">
        <w:rPr>
          <w:szCs w:val="28"/>
          <w:lang w:eastAsia="ru-RU"/>
        </w:rPr>
        <w:t>муниципального района «Борзинский район»</w:t>
      </w:r>
      <w:r w:rsidR="00EC6940"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 xml:space="preserve">утверждается отчет об исполнении бюджета </w:t>
      </w:r>
      <w:r w:rsidR="00EC6940" w:rsidRPr="00AD7F05">
        <w:rPr>
          <w:szCs w:val="28"/>
          <w:lang w:eastAsia="ru-RU"/>
        </w:rPr>
        <w:t>муниципального района «Борзинский район»</w:t>
      </w:r>
      <w:r w:rsidR="00EC6940"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 xml:space="preserve"> за отчетный финансовый год с указанием общего объема доходов, расходов и дефицита (профицита) бюджета.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98.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Отдельными приложениями к решению об исполнении бюджета </w:t>
      </w:r>
      <w:r w:rsidR="002F7FBC" w:rsidRPr="00AD7F05">
        <w:rPr>
          <w:szCs w:val="28"/>
          <w:lang w:eastAsia="ru-RU"/>
        </w:rPr>
        <w:t>муниципального района «Борзинский район»</w:t>
      </w:r>
      <w:r w:rsidR="002F7FBC" w:rsidRPr="00AD7F05">
        <w:rPr>
          <w:i/>
          <w:szCs w:val="28"/>
        </w:rPr>
        <w:t xml:space="preserve"> </w:t>
      </w:r>
      <w:r w:rsidRPr="00AD7F05">
        <w:rPr>
          <w:szCs w:val="28"/>
          <w:lang w:eastAsia="ru-RU"/>
        </w:rPr>
        <w:t xml:space="preserve"> утверждаются показатели: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98.1.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доходов бюджета по кодам классификации доходов бюджетов;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98.2.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доходов бюджета по кодам видов доходов, подвидов доходов, классификации операций сектора государственного управления, относящихся к доходам бюджета;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98.3.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расходов бюджета по ведомственной структуре расходов бюджета;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98.4.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расходов бюджета по разделам и подразделам классификации расходов бюджетов;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98.5.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источников финансирования дефицита бюджета по кодам классификации источников финансирования дефицитов бюджетов;</w:t>
      </w:r>
    </w:p>
    <w:p w:rsidR="00490CAC" w:rsidRPr="00AD7F05" w:rsidRDefault="00490CAC" w:rsidP="00AD7F05">
      <w:pPr>
        <w:tabs>
          <w:tab w:val="left" w:pos="140"/>
        </w:tabs>
        <w:autoSpaceDE w:val="0"/>
        <w:autoSpaceDN w:val="0"/>
        <w:adjustRightInd w:val="0"/>
        <w:spacing w:after="0" w:line="240" w:lineRule="auto"/>
        <w:outlineLvl w:val="3"/>
        <w:rPr>
          <w:szCs w:val="28"/>
          <w:lang w:eastAsia="ru-RU"/>
        </w:rPr>
      </w:pPr>
      <w:r w:rsidRPr="00AD7F05">
        <w:rPr>
          <w:szCs w:val="28"/>
          <w:lang w:eastAsia="ru-RU"/>
        </w:rPr>
        <w:t>98.6.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>источников финансирования дефицита бюджета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бюджетов.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99.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Администрацией </w:t>
      </w:r>
      <w:r w:rsidR="005E3243" w:rsidRPr="00AD7F05">
        <w:rPr>
          <w:szCs w:val="28"/>
          <w:lang w:eastAsia="ru-RU"/>
        </w:rPr>
        <w:t>муниципального района «Борзинский район»</w:t>
      </w:r>
      <w:r w:rsidR="005E3243" w:rsidRPr="00AD7F05">
        <w:rPr>
          <w:i/>
          <w:szCs w:val="28"/>
        </w:rPr>
        <w:t xml:space="preserve"> </w:t>
      </w:r>
      <w:r w:rsidR="005E3243" w:rsidRPr="00AD7F05">
        <w:rPr>
          <w:szCs w:val="28"/>
          <w:lang w:eastAsia="ru-RU"/>
        </w:rPr>
        <w:t xml:space="preserve"> </w:t>
      </w:r>
      <w:r w:rsidRPr="00AD7F05">
        <w:rPr>
          <w:szCs w:val="28"/>
          <w:lang w:eastAsia="ru-RU"/>
        </w:rPr>
        <w:t xml:space="preserve"> утверждается отчет об исполнении бюджета </w:t>
      </w:r>
      <w:r w:rsidR="00E14015" w:rsidRPr="00AD7F05">
        <w:rPr>
          <w:szCs w:val="28"/>
          <w:lang w:eastAsia="ru-RU"/>
        </w:rPr>
        <w:t>муниципального района «Борзинский район»</w:t>
      </w:r>
      <w:r w:rsidR="00E14015" w:rsidRPr="00AD7F05">
        <w:rPr>
          <w:i/>
          <w:szCs w:val="28"/>
        </w:rPr>
        <w:t xml:space="preserve"> </w:t>
      </w:r>
      <w:r w:rsidR="00E14015" w:rsidRPr="00AD7F05">
        <w:rPr>
          <w:szCs w:val="28"/>
          <w:lang w:eastAsia="ru-RU"/>
        </w:rPr>
        <w:t xml:space="preserve"> </w:t>
      </w:r>
      <w:r w:rsidRPr="00AD7F05">
        <w:rPr>
          <w:szCs w:val="28"/>
          <w:lang w:eastAsia="ru-RU"/>
        </w:rPr>
        <w:t xml:space="preserve"> за первый квартал, полугодие и девять месяцев текущего финансового года с указанием общего объема доходов, расходов и дефицита (профицита) бюджета </w:t>
      </w:r>
      <w:r w:rsidR="00E14015" w:rsidRPr="00AD7F05">
        <w:rPr>
          <w:szCs w:val="28"/>
          <w:lang w:eastAsia="ru-RU"/>
        </w:rPr>
        <w:t>муниципального района «Борзинский район»</w:t>
      </w:r>
      <w:r w:rsidR="00E14015" w:rsidRPr="00AD7F05">
        <w:rPr>
          <w:i/>
          <w:szCs w:val="28"/>
        </w:rPr>
        <w:t xml:space="preserve"> </w:t>
      </w:r>
      <w:r w:rsidR="00E14015" w:rsidRPr="00AD7F05">
        <w:rPr>
          <w:szCs w:val="28"/>
          <w:lang w:eastAsia="ru-RU"/>
        </w:rPr>
        <w:t xml:space="preserve"> </w:t>
      </w:r>
    </w:p>
    <w:p w:rsidR="00490CAC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  <w:lang w:eastAsia="ru-RU"/>
        </w:rPr>
      </w:pPr>
      <w:r w:rsidRPr="00AD7F05">
        <w:rPr>
          <w:szCs w:val="28"/>
          <w:lang w:eastAsia="ru-RU"/>
        </w:rPr>
        <w:t>100.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После утверждения отчет об исполнении бюджета </w:t>
      </w:r>
      <w:r w:rsidR="00F9147A" w:rsidRPr="00AD7F05">
        <w:rPr>
          <w:szCs w:val="28"/>
          <w:lang w:eastAsia="ru-RU"/>
        </w:rPr>
        <w:t>муниципального района «Борзинский район»</w:t>
      </w:r>
      <w:r w:rsidR="00F9147A" w:rsidRPr="00AD7F05">
        <w:rPr>
          <w:i/>
          <w:szCs w:val="28"/>
        </w:rPr>
        <w:t xml:space="preserve"> </w:t>
      </w:r>
      <w:r w:rsidR="00F9147A" w:rsidRPr="00AD7F05">
        <w:rPr>
          <w:szCs w:val="28"/>
          <w:lang w:eastAsia="ru-RU"/>
        </w:rPr>
        <w:t xml:space="preserve"> </w:t>
      </w:r>
      <w:r w:rsidRPr="00AD7F05">
        <w:rPr>
          <w:szCs w:val="28"/>
          <w:lang w:eastAsia="ru-RU"/>
        </w:rPr>
        <w:t xml:space="preserve">за первый квартал, полугодие и девять месяцев текущего финансового года, а также пояснительная записка к указанному отчету в течение </w:t>
      </w:r>
      <w:r w:rsidR="00F9147A" w:rsidRPr="00AD7F05">
        <w:rPr>
          <w:szCs w:val="28"/>
          <w:lang w:eastAsia="ru-RU"/>
        </w:rPr>
        <w:t>5</w:t>
      </w:r>
      <w:r w:rsidRPr="00AD7F05">
        <w:rPr>
          <w:szCs w:val="28"/>
          <w:lang w:eastAsia="ru-RU"/>
        </w:rPr>
        <w:t xml:space="preserve"> рабочих дней направляется в </w:t>
      </w:r>
      <w:r w:rsidR="00F9147A" w:rsidRPr="00AD7F05">
        <w:rPr>
          <w:szCs w:val="28"/>
          <w:lang w:eastAsia="ru-RU"/>
        </w:rPr>
        <w:t>Совет муниципального района «Борзинский район»</w:t>
      </w:r>
      <w:r w:rsidRPr="00AD7F05">
        <w:rPr>
          <w:szCs w:val="28"/>
          <w:lang w:eastAsia="ru-RU"/>
        </w:rPr>
        <w:t xml:space="preserve"> и </w:t>
      </w:r>
      <w:r w:rsidR="00EE15E3" w:rsidRPr="00AD7F05">
        <w:rPr>
          <w:szCs w:val="28"/>
          <w:lang w:eastAsia="ru-RU"/>
        </w:rPr>
        <w:t xml:space="preserve">контрольно-счетный </w:t>
      </w:r>
      <w:r w:rsidRPr="00AD7F05">
        <w:rPr>
          <w:szCs w:val="28"/>
          <w:lang w:eastAsia="ru-RU"/>
        </w:rPr>
        <w:t xml:space="preserve">орган </w:t>
      </w:r>
      <w:r w:rsidR="007F00F7" w:rsidRPr="00AD7F05">
        <w:rPr>
          <w:szCs w:val="28"/>
          <w:lang w:eastAsia="ru-RU"/>
        </w:rPr>
        <w:t>муниципального района «Борзинский район»</w:t>
      </w:r>
      <w:r w:rsidR="007F00F7" w:rsidRPr="00AD7F05">
        <w:rPr>
          <w:i/>
          <w:szCs w:val="28"/>
        </w:rPr>
        <w:t xml:space="preserve"> </w:t>
      </w:r>
      <w:r w:rsidR="007F00F7" w:rsidRPr="00AD7F05">
        <w:rPr>
          <w:szCs w:val="28"/>
          <w:lang w:eastAsia="ru-RU"/>
        </w:rPr>
        <w:t xml:space="preserve"> </w:t>
      </w:r>
      <w:r w:rsidRPr="00AD7F05">
        <w:rPr>
          <w:szCs w:val="28"/>
          <w:lang w:eastAsia="ru-RU"/>
        </w:rPr>
        <w:t>в электронном виде (на машиночитаемых носителях, по электронной почте или другим каналам связи) и документальном виде (на бумажных носителях).</w:t>
      </w:r>
    </w:p>
    <w:p w:rsidR="00A311B8" w:rsidRPr="00AD7F05" w:rsidRDefault="00490CAC" w:rsidP="00AD7F05">
      <w:pPr>
        <w:tabs>
          <w:tab w:val="left" w:pos="140"/>
          <w:tab w:val="left" w:pos="993"/>
        </w:tabs>
        <w:autoSpaceDE w:val="0"/>
        <w:autoSpaceDN w:val="0"/>
        <w:adjustRightInd w:val="0"/>
        <w:spacing w:after="0" w:line="240" w:lineRule="auto"/>
        <w:outlineLvl w:val="1"/>
        <w:rPr>
          <w:szCs w:val="28"/>
        </w:rPr>
      </w:pPr>
      <w:r w:rsidRPr="00AD7F05">
        <w:rPr>
          <w:szCs w:val="28"/>
          <w:lang w:eastAsia="ru-RU"/>
        </w:rPr>
        <w:t>101.</w:t>
      </w:r>
      <w:r w:rsidRPr="00AD7F05">
        <w:rPr>
          <w:szCs w:val="28"/>
        </w:rPr>
        <w:t> </w:t>
      </w:r>
      <w:r w:rsidRPr="00AD7F05">
        <w:rPr>
          <w:szCs w:val="28"/>
          <w:lang w:eastAsia="ru-RU"/>
        </w:rPr>
        <w:t xml:space="preserve">Администрация </w:t>
      </w:r>
      <w:r w:rsidR="007F00F7" w:rsidRPr="00AD7F05">
        <w:rPr>
          <w:szCs w:val="28"/>
          <w:lang w:eastAsia="ru-RU"/>
        </w:rPr>
        <w:t>муниципального района «Борзинский район»</w:t>
      </w:r>
      <w:r w:rsidR="007F00F7" w:rsidRPr="00AD7F05">
        <w:rPr>
          <w:i/>
          <w:szCs w:val="28"/>
        </w:rPr>
        <w:t xml:space="preserve"> </w:t>
      </w:r>
      <w:r w:rsidR="007F00F7" w:rsidRPr="00AD7F05">
        <w:rPr>
          <w:szCs w:val="28"/>
          <w:lang w:eastAsia="ru-RU"/>
        </w:rPr>
        <w:t xml:space="preserve"> </w:t>
      </w:r>
      <w:r w:rsidRPr="00AD7F05">
        <w:rPr>
          <w:szCs w:val="28"/>
          <w:lang w:eastAsia="ru-RU"/>
        </w:rPr>
        <w:t xml:space="preserve">опубликовывает (обнародует) отчет за первый квартал, полугодие и девять месяцев текущего финансового года в </w:t>
      </w:r>
      <w:r w:rsidR="007F1162" w:rsidRPr="00AD7F05">
        <w:rPr>
          <w:szCs w:val="28"/>
          <w:lang w:eastAsia="ru-RU"/>
        </w:rPr>
        <w:t xml:space="preserve">порядке, </w:t>
      </w:r>
      <w:r w:rsidR="00C71B8E" w:rsidRPr="00AD7F05">
        <w:rPr>
          <w:szCs w:val="28"/>
          <w:lang w:eastAsia="ru-RU"/>
        </w:rPr>
        <w:t xml:space="preserve">предусмотренным для </w:t>
      </w:r>
      <w:r w:rsidR="00C71B8E" w:rsidRPr="00AD7F05">
        <w:rPr>
          <w:szCs w:val="28"/>
        </w:rPr>
        <w:lastRenderedPageBreak/>
        <w:t xml:space="preserve">официального опубликования (обнародования) муниципальных правовых актов, в соответствии с </w:t>
      </w:r>
      <w:r w:rsidR="00C71B8E" w:rsidRPr="00AD7F05">
        <w:rPr>
          <w:szCs w:val="28"/>
          <w:lang w:eastAsia="ru-RU"/>
        </w:rPr>
        <w:t xml:space="preserve"> </w:t>
      </w:r>
      <w:r w:rsidR="007F1162" w:rsidRPr="00AD7F05">
        <w:rPr>
          <w:szCs w:val="28"/>
          <w:lang w:eastAsia="ru-RU"/>
        </w:rPr>
        <w:t xml:space="preserve">Уставом </w:t>
      </w:r>
      <w:r w:rsidR="00FF1733" w:rsidRPr="00AD7F05">
        <w:rPr>
          <w:szCs w:val="28"/>
          <w:lang w:eastAsia="ru-RU"/>
        </w:rPr>
        <w:t>муниципального района «Борзинский район»</w:t>
      </w:r>
      <w:r w:rsidR="00FE25F3" w:rsidRPr="00AD7F05">
        <w:rPr>
          <w:szCs w:val="28"/>
        </w:rPr>
        <w:t>.</w:t>
      </w:r>
    </w:p>
    <w:p w:rsidR="00A311B8" w:rsidRPr="00AD7F05" w:rsidRDefault="00A311B8" w:rsidP="00AD7F05">
      <w:pPr>
        <w:pStyle w:val="ConsPlusNormal"/>
        <w:widowControl/>
        <w:tabs>
          <w:tab w:val="left" w:pos="140"/>
        </w:tabs>
        <w:ind w:firstLine="709"/>
        <w:jc w:val="both"/>
        <w:rPr>
          <w:sz w:val="28"/>
          <w:szCs w:val="28"/>
        </w:rPr>
      </w:pPr>
    </w:p>
    <w:p w:rsidR="00A311B8" w:rsidRPr="00AD7F05" w:rsidRDefault="00A311B8" w:rsidP="00AD7F05">
      <w:pPr>
        <w:pStyle w:val="ConsPlusNormal"/>
        <w:widowControl/>
        <w:tabs>
          <w:tab w:val="left" w:pos="140"/>
        </w:tabs>
        <w:ind w:firstLine="709"/>
        <w:jc w:val="center"/>
        <w:rPr>
          <w:sz w:val="28"/>
          <w:szCs w:val="28"/>
        </w:rPr>
      </w:pPr>
      <w:r w:rsidRPr="00AD7F05">
        <w:rPr>
          <w:sz w:val="28"/>
          <w:szCs w:val="28"/>
        </w:rPr>
        <w:t>_______________</w:t>
      </w:r>
    </w:p>
    <w:p w:rsidR="0057636C" w:rsidRPr="00AD7F05" w:rsidRDefault="0057636C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391C30" w:rsidRPr="00AD7F05" w:rsidRDefault="00391C30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391C30" w:rsidRPr="00AD7F05" w:rsidRDefault="00391C30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391C30" w:rsidRPr="00AD7F05" w:rsidRDefault="00391C30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391C30" w:rsidRPr="00AD7F05" w:rsidRDefault="00391C30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391C30" w:rsidRPr="00AD7F05" w:rsidRDefault="00391C30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AD7F05">
      <w:pPr>
        <w:tabs>
          <w:tab w:val="left" w:pos="140"/>
        </w:tabs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57636C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57636C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57636C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57636C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57636C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AD7F05" w:rsidRPr="00AD7F05" w:rsidRDefault="00AD7F05" w:rsidP="0057636C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jc w:val="center"/>
        <w:rPr>
          <w:b/>
          <w:szCs w:val="28"/>
        </w:rPr>
      </w:pPr>
      <w:r w:rsidRPr="00AD7F05">
        <w:rPr>
          <w:b/>
          <w:szCs w:val="28"/>
        </w:rPr>
        <w:lastRenderedPageBreak/>
        <w:t>ПОЯСНИТЕЛЬНАЯ ЗАПИСКА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jc w:val="center"/>
        <w:rPr>
          <w:b/>
          <w:szCs w:val="28"/>
        </w:rPr>
      </w:pPr>
      <w:r w:rsidRPr="00AD7F05">
        <w:rPr>
          <w:b/>
          <w:szCs w:val="28"/>
        </w:rPr>
        <w:t>к проекту решения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jc w:val="center"/>
        <w:rPr>
          <w:b/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  <w:r w:rsidRPr="00AD7F05">
        <w:rPr>
          <w:szCs w:val="28"/>
        </w:rPr>
        <w:t>Бюджетное законодательство Российской Федерации систематически совершенствуется и изменяется. За период с 2013 года по настоящее время в бюджетное законодательство внесены существенные изменения</w:t>
      </w:r>
      <w:r w:rsidR="00C71B8E" w:rsidRPr="00AD7F05">
        <w:rPr>
          <w:szCs w:val="28"/>
        </w:rPr>
        <w:t>.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  <w:r w:rsidRPr="00AD7F05">
        <w:rPr>
          <w:szCs w:val="28"/>
        </w:rPr>
        <w:t>В целях приведения деятельности финансовых органов в соответствие с действующим законодательством и обеспечения их правильной работы в бюджетной сфере, возникла необходимость принятия Положения «О бюджетном процессе в муниципальном районе «Борзинский район».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7010B9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 xml:space="preserve">Председатель комитета по </w:t>
      </w:r>
      <w:r w:rsidR="00D622FA" w:rsidRPr="00AD7F05">
        <w:rPr>
          <w:szCs w:val="28"/>
        </w:rPr>
        <w:t>финансам администрации</w:t>
      </w:r>
    </w:p>
    <w:p w:rsidR="0057636C" w:rsidRPr="00AD7F05" w:rsidRDefault="0057636C" w:rsidP="007010B9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>администрации муниципального района</w:t>
      </w:r>
    </w:p>
    <w:p w:rsidR="0057636C" w:rsidRPr="00AD7F05" w:rsidRDefault="0057636C" w:rsidP="007010B9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 xml:space="preserve"> «Борзинский район»                                          Г.М.Шимохина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4C6588" w:rsidRPr="00AD7F05" w:rsidRDefault="004C6588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jc w:val="center"/>
        <w:rPr>
          <w:b/>
          <w:szCs w:val="28"/>
        </w:rPr>
      </w:pPr>
      <w:r w:rsidRPr="00AD7F05">
        <w:rPr>
          <w:b/>
          <w:szCs w:val="28"/>
        </w:rPr>
        <w:t xml:space="preserve">ФИНАНСОВО-ЭКОНОМИЧЕСКОЕ ОБОСНОВАНИЕ 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AD7F05">
        <w:rPr>
          <w:b/>
          <w:szCs w:val="28"/>
        </w:rPr>
        <w:t>проекта решения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  <w:r w:rsidRPr="00AD7F05">
        <w:rPr>
          <w:szCs w:val="28"/>
        </w:rPr>
        <w:t>Для осуществления проекта решения дополнительные финансовые затраты не понадобятся, так как оно реализуется в рамках заложенных расходов на организацию работы по организации бюджетного процесса в муниципальном районе «Борзинский район», утвержденных бюджетом муниципального образования.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01099A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 xml:space="preserve">Председатель комитета по </w:t>
      </w:r>
      <w:r w:rsidR="00D622FA" w:rsidRPr="00AD7F05">
        <w:rPr>
          <w:szCs w:val="28"/>
        </w:rPr>
        <w:t>финансам администрации</w:t>
      </w:r>
    </w:p>
    <w:p w:rsidR="0057636C" w:rsidRPr="00AD7F05" w:rsidRDefault="0057636C" w:rsidP="0001099A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>администрации муниципального района</w:t>
      </w:r>
    </w:p>
    <w:p w:rsidR="0057636C" w:rsidRPr="00AD7F05" w:rsidRDefault="0057636C" w:rsidP="0001099A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 xml:space="preserve"> «Борзинский район»                                          Г.М.Шимохина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24571E" w:rsidRDefault="0024571E" w:rsidP="0057636C">
      <w:pPr>
        <w:autoSpaceDE w:val="0"/>
        <w:autoSpaceDN w:val="0"/>
        <w:adjustRightInd w:val="0"/>
        <w:spacing w:after="0" w:line="240" w:lineRule="auto"/>
        <w:jc w:val="center"/>
        <w:rPr>
          <w:b/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jc w:val="center"/>
        <w:rPr>
          <w:b/>
          <w:szCs w:val="28"/>
        </w:rPr>
      </w:pPr>
      <w:r w:rsidRPr="00AD7F05">
        <w:rPr>
          <w:b/>
          <w:szCs w:val="28"/>
        </w:rPr>
        <w:lastRenderedPageBreak/>
        <w:t>СПРАВКА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jc w:val="center"/>
        <w:rPr>
          <w:b/>
          <w:szCs w:val="28"/>
        </w:rPr>
      </w:pPr>
      <w:r w:rsidRPr="00AD7F05">
        <w:rPr>
          <w:b/>
          <w:szCs w:val="28"/>
        </w:rPr>
        <w:t>о состоянии законодательства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jc w:val="center"/>
        <w:rPr>
          <w:b/>
          <w:szCs w:val="28"/>
        </w:rPr>
      </w:pPr>
      <w:r w:rsidRPr="00AD7F05">
        <w:rPr>
          <w:b/>
          <w:szCs w:val="28"/>
        </w:rPr>
        <w:t xml:space="preserve"> в данной сфере регулирования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  <w:r w:rsidRPr="00AD7F05">
        <w:rPr>
          <w:szCs w:val="28"/>
        </w:rPr>
        <w:t xml:space="preserve">  1.  Бюджетный кодекс Российской Федерации.</w:t>
      </w:r>
    </w:p>
    <w:p w:rsidR="0057636C" w:rsidRPr="00AD7F05" w:rsidRDefault="0057636C" w:rsidP="00C71B8E">
      <w:pPr>
        <w:autoSpaceDE w:val="0"/>
        <w:autoSpaceDN w:val="0"/>
        <w:adjustRightInd w:val="0"/>
        <w:spacing w:after="0" w:line="240" w:lineRule="auto"/>
        <w:rPr>
          <w:szCs w:val="28"/>
        </w:rPr>
      </w:pPr>
      <w:r w:rsidRPr="00AD7F05">
        <w:rPr>
          <w:szCs w:val="28"/>
        </w:rPr>
        <w:t xml:space="preserve">  2.  Федеральный закон от 06.10.20</w:t>
      </w:r>
      <w:r w:rsidR="00C71B8E" w:rsidRPr="00AD7F05">
        <w:rPr>
          <w:szCs w:val="28"/>
        </w:rPr>
        <w:t xml:space="preserve">03 №131-ФЗ «Об общих принципах </w:t>
      </w:r>
      <w:r w:rsidRPr="00AD7F05">
        <w:rPr>
          <w:szCs w:val="28"/>
        </w:rPr>
        <w:t>организации местного самоуправления в Российской Федерации» (ред.</w:t>
      </w:r>
      <w:r w:rsidR="00C71B8E" w:rsidRPr="00AD7F05">
        <w:rPr>
          <w:szCs w:val="28"/>
        </w:rPr>
        <w:t xml:space="preserve"> </w:t>
      </w:r>
      <w:r w:rsidRPr="00AD7F05">
        <w:rPr>
          <w:szCs w:val="28"/>
        </w:rPr>
        <w:t>от 23.06.2014</w:t>
      </w:r>
      <w:r w:rsidR="00C71B8E" w:rsidRPr="00AD7F05">
        <w:rPr>
          <w:szCs w:val="28"/>
        </w:rPr>
        <w:t xml:space="preserve"> г.</w:t>
      </w:r>
      <w:r w:rsidRPr="00AD7F05">
        <w:rPr>
          <w:szCs w:val="28"/>
        </w:rPr>
        <w:t>).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  <w:r w:rsidRPr="00AD7F05">
        <w:rPr>
          <w:szCs w:val="28"/>
        </w:rPr>
        <w:t xml:space="preserve">  3. Федеральный закон от 05.04.2013 №44-ФЗ « О контрактной системе в </w:t>
      </w:r>
    </w:p>
    <w:p w:rsidR="0057636C" w:rsidRPr="00AD7F05" w:rsidRDefault="0057636C" w:rsidP="00C71B8E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 xml:space="preserve">сфере закупок товаров, работ, услуг для обеспечения государственных и  муниципальных нужд» ( ред.от 04.06.2014). 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</w:p>
    <w:p w:rsidR="0057636C" w:rsidRPr="00AD7F05" w:rsidRDefault="0057636C" w:rsidP="0001099A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>Заместитель начальника юридического отдела</w:t>
      </w:r>
    </w:p>
    <w:p w:rsidR="0057636C" w:rsidRPr="00AD7F05" w:rsidRDefault="0057636C" w:rsidP="0001099A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>администрации муниципального района</w:t>
      </w:r>
    </w:p>
    <w:p w:rsidR="0057636C" w:rsidRPr="00AD7F05" w:rsidRDefault="0057636C" w:rsidP="0001099A">
      <w:pPr>
        <w:autoSpaceDE w:val="0"/>
        <w:autoSpaceDN w:val="0"/>
        <w:adjustRightInd w:val="0"/>
        <w:spacing w:after="0" w:line="240" w:lineRule="auto"/>
        <w:ind w:firstLine="0"/>
        <w:rPr>
          <w:szCs w:val="28"/>
        </w:rPr>
      </w:pPr>
      <w:r w:rsidRPr="00AD7F05">
        <w:rPr>
          <w:szCs w:val="28"/>
        </w:rPr>
        <w:t>«Борзинский район»                                                А.В.Северов</w:t>
      </w:r>
    </w:p>
    <w:p w:rsidR="0057636C" w:rsidRPr="00AD7F05" w:rsidRDefault="0057636C" w:rsidP="0057636C">
      <w:pPr>
        <w:autoSpaceDE w:val="0"/>
        <w:autoSpaceDN w:val="0"/>
        <w:adjustRightInd w:val="0"/>
        <w:spacing w:after="0" w:line="240" w:lineRule="auto"/>
        <w:rPr>
          <w:szCs w:val="28"/>
        </w:rPr>
      </w:pPr>
      <w:r w:rsidRPr="00AD7F05">
        <w:rPr>
          <w:szCs w:val="28"/>
        </w:rPr>
        <w:t xml:space="preserve">          </w:t>
      </w:r>
    </w:p>
    <w:p w:rsidR="008F4BA1" w:rsidRPr="00AD7F05" w:rsidRDefault="008F4BA1" w:rsidP="0057636C">
      <w:pPr>
        <w:spacing w:after="0" w:line="240" w:lineRule="auto"/>
      </w:pPr>
    </w:p>
    <w:sectPr w:rsidR="008F4BA1" w:rsidRPr="00AD7F05" w:rsidSect="00DC43F8">
      <w:headerReference w:type="default" r:id="rId14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5D3F" w:rsidRDefault="00335D3F" w:rsidP="00DC43F8">
      <w:pPr>
        <w:spacing w:after="0" w:line="240" w:lineRule="auto"/>
      </w:pPr>
      <w:r>
        <w:separator/>
      </w:r>
    </w:p>
  </w:endnote>
  <w:endnote w:type="continuationSeparator" w:id="1">
    <w:p w:rsidR="00335D3F" w:rsidRDefault="00335D3F" w:rsidP="00DC4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5D3F" w:rsidRDefault="00335D3F" w:rsidP="00DC43F8">
      <w:pPr>
        <w:spacing w:after="0" w:line="240" w:lineRule="auto"/>
      </w:pPr>
      <w:r>
        <w:separator/>
      </w:r>
    </w:p>
  </w:footnote>
  <w:footnote w:type="continuationSeparator" w:id="1">
    <w:p w:rsidR="00335D3F" w:rsidRDefault="00335D3F" w:rsidP="00DC43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279891"/>
    </w:sdtPr>
    <w:sdtContent>
      <w:p w:rsidR="00EE15E3" w:rsidRDefault="003D58E0">
        <w:pPr>
          <w:pStyle w:val="aa"/>
          <w:jc w:val="center"/>
        </w:pPr>
        <w:fldSimple w:instr=" PAGE   \* MERGEFORMAT ">
          <w:r w:rsidR="00FA606D">
            <w:rPr>
              <w:noProof/>
            </w:rPr>
            <w:t>8</w:t>
          </w:r>
        </w:fldSimple>
      </w:p>
    </w:sdtContent>
  </w:sdt>
  <w:p w:rsidR="00EE15E3" w:rsidRDefault="00EE15E3">
    <w:pPr>
      <w:pStyle w:val="a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90CAC"/>
    <w:rsid w:val="00000300"/>
    <w:rsid w:val="00005D57"/>
    <w:rsid w:val="000066AD"/>
    <w:rsid w:val="0001099A"/>
    <w:rsid w:val="0001665E"/>
    <w:rsid w:val="0002045C"/>
    <w:rsid w:val="00021B64"/>
    <w:rsid w:val="00024445"/>
    <w:rsid w:val="0003216B"/>
    <w:rsid w:val="00042889"/>
    <w:rsid w:val="00042A26"/>
    <w:rsid w:val="00042A78"/>
    <w:rsid w:val="000438AF"/>
    <w:rsid w:val="000448EC"/>
    <w:rsid w:val="0004586F"/>
    <w:rsid w:val="000509FD"/>
    <w:rsid w:val="00050B23"/>
    <w:rsid w:val="000521E9"/>
    <w:rsid w:val="000603A5"/>
    <w:rsid w:val="0006219F"/>
    <w:rsid w:val="000645F5"/>
    <w:rsid w:val="00071C61"/>
    <w:rsid w:val="00075852"/>
    <w:rsid w:val="00087397"/>
    <w:rsid w:val="00095AB6"/>
    <w:rsid w:val="000A0B5C"/>
    <w:rsid w:val="000A133F"/>
    <w:rsid w:val="000A3CC5"/>
    <w:rsid w:val="000A499D"/>
    <w:rsid w:val="000A7516"/>
    <w:rsid w:val="000B0723"/>
    <w:rsid w:val="000B7593"/>
    <w:rsid w:val="000B7BA8"/>
    <w:rsid w:val="000C298C"/>
    <w:rsid w:val="000C6C0C"/>
    <w:rsid w:val="000D0E08"/>
    <w:rsid w:val="000D1ECC"/>
    <w:rsid w:val="000D6B00"/>
    <w:rsid w:val="000E4CEB"/>
    <w:rsid w:val="000F50E7"/>
    <w:rsid w:val="000F6BCE"/>
    <w:rsid w:val="00101D5C"/>
    <w:rsid w:val="00101DFB"/>
    <w:rsid w:val="0012155B"/>
    <w:rsid w:val="00126172"/>
    <w:rsid w:val="00127BAA"/>
    <w:rsid w:val="00130120"/>
    <w:rsid w:val="00132BCE"/>
    <w:rsid w:val="0014025F"/>
    <w:rsid w:val="001405AE"/>
    <w:rsid w:val="00140A15"/>
    <w:rsid w:val="0014183B"/>
    <w:rsid w:val="00141988"/>
    <w:rsid w:val="00141BFA"/>
    <w:rsid w:val="00142840"/>
    <w:rsid w:val="001438FD"/>
    <w:rsid w:val="0015420F"/>
    <w:rsid w:val="00156806"/>
    <w:rsid w:val="00160297"/>
    <w:rsid w:val="0016085D"/>
    <w:rsid w:val="00160C41"/>
    <w:rsid w:val="00163AFB"/>
    <w:rsid w:val="00164946"/>
    <w:rsid w:val="00171A95"/>
    <w:rsid w:val="00171EE3"/>
    <w:rsid w:val="001765C6"/>
    <w:rsid w:val="00176D41"/>
    <w:rsid w:val="00184073"/>
    <w:rsid w:val="0019151A"/>
    <w:rsid w:val="001922DA"/>
    <w:rsid w:val="0019581C"/>
    <w:rsid w:val="001977B7"/>
    <w:rsid w:val="00197E46"/>
    <w:rsid w:val="001A0470"/>
    <w:rsid w:val="001A059C"/>
    <w:rsid w:val="001A2F57"/>
    <w:rsid w:val="001A3A05"/>
    <w:rsid w:val="001A7664"/>
    <w:rsid w:val="001B0385"/>
    <w:rsid w:val="001B290B"/>
    <w:rsid w:val="001B5049"/>
    <w:rsid w:val="001B57EE"/>
    <w:rsid w:val="001D12BC"/>
    <w:rsid w:val="001D24C7"/>
    <w:rsid w:val="001D599F"/>
    <w:rsid w:val="001D5DF4"/>
    <w:rsid w:val="001F7357"/>
    <w:rsid w:val="00200B08"/>
    <w:rsid w:val="002043B1"/>
    <w:rsid w:val="002051F1"/>
    <w:rsid w:val="002118CD"/>
    <w:rsid w:val="00216447"/>
    <w:rsid w:val="00222BB5"/>
    <w:rsid w:val="00226305"/>
    <w:rsid w:val="002274AD"/>
    <w:rsid w:val="0023034D"/>
    <w:rsid w:val="00237EDF"/>
    <w:rsid w:val="00240B9E"/>
    <w:rsid w:val="00243D10"/>
    <w:rsid w:val="00244AE9"/>
    <w:rsid w:val="0024571E"/>
    <w:rsid w:val="00251D0D"/>
    <w:rsid w:val="00251E85"/>
    <w:rsid w:val="002534A4"/>
    <w:rsid w:val="00254F51"/>
    <w:rsid w:val="00257309"/>
    <w:rsid w:val="002575FD"/>
    <w:rsid w:val="00260507"/>
    <w:rsid w:val="00262473"/>
    <w:rsid w:val="00263577"/>
    <w:rsid w:val="00265224"/>
    <w:rsid w:val="002666EB"/>
    <w:rsid w:val="00270E85"/>
    <w:rsid w:val="002725D6"/>
    <w:rsid w:val="00276686"/>
    <w:rsid w:val="002849EB"/>
    <w:rsid w:val="0028514D"/>
    <w:rsid w:val="00286839"/>
    <w:rsid w:val="002913F3"/>
    <w:rsid w:val="00291BEA"/>
    <w:rsid w:val="0029306D"/>
    <w:rsid w:val="00296460"/>
    <w:rsid w:val="002A532A"/>
    <w:rsid w:val="002A7C5D"/>
    <w:rsid w:val="002B7A8E"/>
    <w:rsid w:val="002C108D"/>
    <w:rsid w:val="002C2299"/>
    <w:rsid w:val="002C3D0C"/>
    <w:rsid w:val="002C7289"/>
    <w:rsid w:val="002E1007"/>
    <w:rsid w:val="002E36A8"/>
    <w:rsid w:val="002E51B5"/>
    <w:rsid w:val="002E6FDD"/>
    <w:rsid w:val="002E785C"/>
    <w:rsid w:val="002E7E0D"/>
    <w:rsid w:val="002F2B56"/>
    <w:rsid w:val="002F6EB4"/>
    <w:rsid w:val="002F7FBC"/>
    <w:rsid w:val="00301024"/>
    <w:rsid w:val="00303563"/>
    <w:rsid w:val="00304FB4"/>
    <w:rsid w:val="003051C2"/>
    <w:rsid w:val="00313202"/>
    <w:rsid w:val="003139C3"/>
    <w:rsid w:val="00321D7B"/>
    <w:rsid w:val="0032281E"/>
    <w:rsid w:val="0032406F"/>
    <w:rsid w:val="00325520"/>
    <w:rsid w:val="00326507"/>
    <w:rsid w:val="003273D2"/>
    <w:rsid w:val="00330A9D"/>
    <w:rsid w:val="00334304"/>
    <w:rsid w:val="00335D3F"/>
    <w:rsid w:val="00336E78"/>
    <w:rsid w:val="003418C1"/>
    <w:rsid w:val="003423F5"/>
    <w:rsid w:val="00344370"/>
    <w:rsid w:val="00345803"/>
    <w:rsid w:val="00345CBF"/>
    <w:rsid w:val="00346947"/>
    <w:rsid w:val="00350B91"/>
    <w:rsid w:val="00350E9F"/>
    <w:rsid w:val="00357755"/>
    <w:rsid w:val="00357A83"/>
    <w:rsid w:val="0036475E"/>
    <w:rsid w:val="003654EA"/>
    <w:rsid w:val="00365D53"/>
    <w:rsid w:val="00365E10"/>
    <w:rsid w:val="0037352F"/>
    <w:rsid w:val="003760AE"/>
    <w:rsid w:val="00385C3F"/>
    <w:rsid w:val="003874FB"/>
    <w:rsid w:val="00391A77"/>
    <w:rsid w:val="00391C30"/>
    <w:rsid w:val="00396FA3"/>
    <w:rsid w:val="003A2813"/>
    <w:rsid w:val="003A4DA4"/>
    <w:rsid w:val="003A5C74"/>
    <w:rsid w:val="003A5E31"/>
    <w:rsid w:val="003A66EA"/>
    <w:rsid w:val="003B062A"/>
    <w:rsid w:val="003B5D2F"/>
    <w:rsid w:val="003C3798"/>
    <w:rsid w:val="003C69B9"/>
    <w:rsid w:val="003D2E90"/>
    <w:rsid w:val="003D3351"/>
    <w:rsid w:val="003D35DD"/>
    <w:rsid w:val="003D58E0"/>
    <w:rsid w:val="003E7AC5"/>
    <w:rsid w:val="003F7F3C"/>
    <w:rsid w:val="004032EB"/>
    <w:rsid w:val="00406FBA"/>
    <w:rsid w:val="00412519"/>
    <w:rsid w:val="0041381C"/>
    <w:rsid w:val="00417367"/>
    <w:rsid w:val="00421EE8"/>
    <w:rsid w:val="0042430A"/>
    <w:rsid w:val="00426726"/>
    <w:rsid w:val="00435254"/>
    <w:rsid w:val="00440BFD"/>
    <w:rsid w:val="0044240D"/>
    <w:rsid w:val="004424FB"/>
    <w:rsid w:val="00444E26"/>
    <w:rsid w:val="00445362"/>
    <w:rsid w:val="00447A77"/>
    <w:rsid w:val="00450289"/>
    <w:rsid w:val="00450E62"/>
    <w:rsid w:val="00451662"/>
    <w:rsid w:val="0045224B"/>
    <w:rsid w:val="00452B2D"/>
    <w:rsid w:val="00452CCE"/>
    <w:rsid w:val="004567A6"/>
    <w:rsid w:val="00461911"/>
    <w:rsid w:val="0046354F"/>
    <w:rsid w:val="00463D01"/>
    <w:rsid w:val="00471453"/>
    <w:rsid w:val="00481930"/>
    <w:rsid w:val="004835D2"/>
    <w:rsid w:val="00484F6C"/>
    <w:rsid w:val="00485193"/>
    <w:rsid w:val="00486A4E"/>
    <w:rsid w:val="00490518"/>
    <w:rsid w:val="00490CAC"/>
    <w:rsid w:val="00490F03"/>
    <w:rsid w:val="004945D8"/>
    <w:rsid w:val="004969F3"/>
    <w:rsid w:val="004A0D1B"/>
    <w:rsid w:val="004A2CFA"/>
    <w:rsid w:val="004C2F77"/>
    <w:rsid w:val="004C6588"/>
    <w:rsid w:val="004C6978"/>
    <w:rsid w:val="004C75A5"/>
    <w:rsid w:val="004D0E77"/>
    <w:rsid w:val="004D250E"/>
    <w:rsid w:val="004D49B9"/>
    <w:rsid w:val="004D5CDC"/>
    <w:rsid w:val="004D7DE1"/>
    <w:rsid w:val="004E09BA"/>
    <w:rsid w:val="004E20E2"/>
    <w:rsid w:val="004E7D5C"/>
    <w:rsid w:val="004F02A1"/>
    <w:rsid w:val="004F11B9"/>
    <w:rsid w:val="004F28C3"/>
    <w:rsid w:val="004F3ACB"/>
    <w:rsid w:val="004F3F50"/>
    <w:rsid w:val="005008B7"/>
    <w:rsid w:val="00500AD9"/>
    <w:rsid w:val="005017DB"/>
    <w:rsid w:val="00502B51"/>
    <w:rsid w:val="00506BB4"/>
    <w:rsid w:val="00511AB4"/>
    <w:rsid w:val="00513AD2"/>
    <w:rsid w:val="0051665C"/>
    <w:rsid w:val="005174B3"/>
    <w:rsid w:val="00521C94"/>
    <w:rsid w:val="00522B12"/>
    <w:rsid w:val="00527A05"/>
    <w:rsid w:val="005300D5"/>
    <w:rsid w:val="0053098C"/>
    <w:rsid w:val="0053226A"/>
    <w:rsid w:val="00546DA4"/>
    <w:rsid w:val="00547B6F"/>
    <w:rsid w:val="00547CC6"/>
    <w:rsid w:val="00551DB1"/>
    <w:rsid w:val="00552529"/>
    <w:rsid w:val="0055524F"/>
    <w:rsid w:val="00562D3A"/>
    <w:rsid w:val="005640F4"/>
    <w:rsid w:val="005650A9"/>
    <w:rsid w:val="0057636C"/>
    <w:rsid w:val="00580783"/>
    <w:rsid w:val="005844F2"/>
    <w:rsid w:val="00586922"/>
    <w:rsid w:val="005873ED"/>
    <w:rsid w:val="00593E53"/>
    <w:rsid w:val="00594063"/>
    <w:rsid w:val="0059513E"/>
    <w:rsid w:val="0059727D"/>
    <w:rsid w:val="00597C7F"/>
    <w:rsid w:val="005A019C"/>
    <w:rsid w:val="005A22E4"/>
    <w:rsid w:val="005A5B61"/>
    <w:rsid w:val="005A5CEF"/>
    <w:rsid w:val="005B0289"/>
    <w:rsid w:val="005C48EF"/>
    <w:rsid w:val="005C4CC7"/>
    <w:rsid w:val="005C51CE"/>
    <w:rsid w:val="005D0FCD"/>
    <w:rsid w:val="005D16F5"/>
    <w:rsid w:val="005D57E5"/>
    <w:rsid w:val="005D749E"/>
    <w:rsid w:val="005E3243"/>
    <w:rsid w:val="005E5F17"/>
    <w:rsid w:val="005E7FFD"/>
    <w:rsid w:val="005F0124"/>
    <w:rsid w:val="005F43A5"/>
    <w:rsid w:val="006002C6"/>
    <w:rsid w:val="00600BD9"/>
    <w:rsid w:val="00602D3C"/>
    <w:rsid w:val="00605409"/>
    <w:rsid w:val="00606FEB"/>
    <w:rsid w:val="00607A02"/>
    <w:rsid w:val="00611DC6"/>
    <w:rsid w:val="0061316B"/>
    <w:rsid w:val="00613440"/>
    <w:rsid w:val="00613467"/>
    <w:rsid w:val="0062631D"/>
    <w:rsid w:val="00627813"/>
    <w:rsid w:val="00637049"/>
    <w:rsid w:val="00642F07"/>
    <w:rsid w:val="00643CE6"/>
    <w:rsid w:val="00643EC7"/>
    <w:rsid w:val="00647FD1"/>
    <w:rsid w:val="00650A60"/>
    <w:rsid w:val="00653211"/>
    <w:rsid w:val="00653385"/>
    <w:rsid w:val="00653E08"/>
    <w:rsid w:val="00670DB3"/>
    <w:rsid w:val="00671ABE"/>
    <w:rsid w:val="00674D18"/>
    <w:rsid w:val="00675B0B"/>
    <w:rsid w:val="00680147"/>
    <w:rsid w:val="00682C73"/>
    <w:rsid w:val="00683951"/>
    <w:rsid w:val="00684195"/>
    <w:rsid w:val="00685E5C"/>
    <w:rsid w:val="0068792D"/>
    <w:rsid w:val="00687EDF"/>
    <w:rsid w:val="00690696"/>
    <w:rsid w:val="00690726"/>
    <w:rsid w:val="00690F5A"/>
    <w:rsid w:val="006A399B"/>
    <w:rsid w:val="006A7FA9"/>
    <w:rsid w:val="006B16C9"/>
    <w:rsid w:val="006B51F9"/>
    <w:rsid w:val="006C166E"/>
    <w:rsid w:val="006C1AAA"/>
    <w:rsid w:val="006C1E84"/>
    <w:rsid w:val="006C6042"/>
    <w:rsid w:val="006C76F5"/>
    <w:rsid w:val="006D0047"/>
    <w:rsid w:val="006D2C25"/>
    <w:rsid w:val="006D6CEF"/>
    <w:rsid w:val="006E28F4"/>
    <w:rsid w:val="006E55E9"/>
    <w:rsid w:val="006E5D0A"/>
    <w:rsid w:val="006E5E88"/>
    <w:rsid w:val="006E7387"/>
    <w:rsid w:val="006F0A87"/>
    <w:rsid w:val="006F0C6E"/>
    <w:rsid w:val="007001C2"/>
    <w:rsid w:val="007010B9"/>
    <w:rsid w:val="007125AB"/>
    <w:rsid w:val="00713E4A"/>
    <w:rsid w:val="0071412B"/>
    <w:rsid w:val="00714A83"/>
    <w:rsid w:val="0072407A"/>
    <w:rsid w:val="007252C3"/>
    <w:rsid w:val="007271C3"/>
    <w:rsid w:val="00734C78"/>
    <w:rsid w:val="007351DC"/>
    <w:rsid w:val="007416A2"/>
    <w:rsid w:val="00745AA3"/>
    <w:rsid w:val="00747810"/>
    <w:rsid w:val="00751175"/>
    <w:rsid w:val="007519F5"/>
    <w:rsid w:val="0076631D"/>
    <w:rsid w:val="0077003C"/>
    <w:rsid w:val="00771576"/>
    <w:rsid w:val="00775207"/>
    <w:rsid w:val="00777DBC"/>
    <w:rsid w:val="00785B2A"/>
    <w:rsid w:val="00787E18"/>
    <w:rsid w:val="007931FB"/>
    <w:rsid w:val="007A05FC"/>
    <w:rsid w:val="007A0E9C"/>
    <w:rsid w:val="007A171D"/>
    <w:rsid w:val="007A1BD1"/>
    <w:rsid w:val="007A7C4E"/>
    <w:rsid w:val="007B6B9C"/>
    <w:rsid w:val="007C0425"/>
    <w:rsid w:val="007C5E33"/>
    <w:rsid w:val="007C79AE"/>
    <w:rsid w:val="007D27CE"/>
    <w:rsid w:val="007F00F7"/>
    <w:rsid w:val="007F0EA6"/>
    <w:rsid w:val="007F1162"/>
    <w:rsid w:val="007F4C2D"/>
    <w:rsid w:val="00804B5C"/>
    <w:rsid w:val="00805A1F"/>
    <w:rsid w:val="00811B06"/>
    <w:rsid w:val="00814779"/>
    <w:rsid w:val="00821CE7"/>
    <w:rsid w:val="00821F52"/>
    <w:rsid w:val="008249D5"/>
    <w:rsid w:val="00825247"/>
    <w:rsid w:val="00826FA4"/>
    <w:rsid w:val="008273A9"/>
    <w:rsid w:val="0083295E"/>
    <w:rsid w:val="008337A4"/>
    <w:rsid w:val="0083391A"/>
    <w:rsid w:val="00834EFB"/>
    <w:rsid w:val="00835BEF"/>
    <w:rsid w:val="00841832"/>
    <w:rsid w:val="00842D88"/>
    <w:rsid w:val="00845504"/>
    <w:rsid w:val="008525CB"/>
    <w:rsid w:val="008546DD"/>
    <w:rsid w:val="00856A02"/>
    <w:rsid w:val="008736C0"/>
    <w:rsid w:val="00873CA9"/>
    <w:rsid w:val="0087473B"/>
    <w:rsid w:val="008756A8"/>
    <w:rsid w:val="00876362"/>
    <w:rsid w:val="00877F2D"/>
    <w:rsid w:val="00880B93"/>
    <w:rsid w:val="008815E9"/>
    <w:rsid w:val="0088164B"/>
    <w:rsid w:val="00883350"/>
    <w:rsid w:val="00884490"/>
    <w:rsid w:val="00891085"/>
    <w:rsid w:val="0089130F"/>
    <w:rsid w:val="00892A50"/>
    <w:rsid w:val="00896306"/>
    <w:rsid w:val="008A01CA"/>
    <w:rsid w:val="008A2B55"/>
    <w:rsid w:val="008A4ED8"/>
    <w:rsid w:val="008A7756"/>
    <w:rsid w:val="008B3E88"/>
    <w:rsid w:val="008B4CBF"/>
    <w:rsid w:val="008C091B"/>
    <w:rsid w:val="008C1AC4"/>
    <w:rsid w:val="008D04BA"/>
    <w:rsid w:val="008D170D"/>
    <w:rsid w:val="008D3466"/>
    <w:rsid w:val="008D36E1"/>
    <w:rsid w:val="008D4460"/>
    <w:rsid w:val="008D73EB"/>
    <w:rsid w:val="008E070C"/>
    <w:rsid w:val="008F1F10"/>
    <w:rsid w:val="008F4BA1"/>
    <w:rsid w:val="008F569B"/>
    <w:rsid w:val="0090177E"/>
    <w:rsid w:val="009035DA"/>
    <w:rsid w:val="009055FB"/>
    <w:rsid w:val="0091001E"/>
    <w:rsid w:val="0092207D"/>
    <w:rsid w:val="00922C71"/>
    <w:rsid w:val="00922E91"/>
    <w:rsid w:val="00923861"/>
    <w:rsid w:val="0093626D"/>
    <w:rsid w:val="009444BA"/>
    <w:rsid w:val="00951AC2"/>
    <w:rsid w:val="009521B6"/>
    <w:rsid w:val="009538F1"/>
    <w:rsid w:val="00977B84"/>
    <w:rsid w:val="00981060"/>
    <w:rsid w:val="00982D56"/>
    <w:rsid w:val="009959A5"/>
    <w:rsid w:val="00995F13"/>
    <w:rsid w:val="009A2AAC"/>
    <w:rsid w:val="009B29F4"/>
    <w:rsid w:val="009C5413"/>
    <w:rsid w:val="009D1AF6"/>
    <w:rsid w:val="009D38F9"/>
    <w:rsid w:val="009D68C1"/>
    <w:rsid w:val="009E3FC4"/>
    <w:rsid w:val="009E509F"/>
    <w:rsid w:val="009E652C"/>
    <w:rsid w:val="009F2448"/>
    <w:rsid w:val="00A1056C"/>
    <w:rsid w:val="00A242D3"/>
    <w:rsid w:val="00A25BAD"/>
    <w:rsid w:val="00A311B8"/>
    <w:rsid w:val="00A32CE0"/>
    <w:rsid w:val="00A345A7"/>
    <w:rsid w:val="00A4561F"/>
    <w:rsid w:val="00A50A31"/>
    <w:rsid w:val="00A542AE"/>
    <w:rsid w:val="00A60E13"/>
    <w:rsid w:val="00A61C3C"/>
    <w:rsid w:val="00A74D1C"/>
    <w:rsid w:val="00A75EB5"/>
    <w:rsid w:val="00A76D1B"/>
    <w:rsid w:val="00A77016"/>
    <w:rsid w:val="00A80DD9"/>
    <w:rsid w:val="00A82F72"/>
    <w:rsid w:val="00A8353D"/>
    <w:rsid w:val="00A86FEB"/>
    <w:rsid w:val="00A87F62"/>
    <w:rsid w:val="00A91E98"/>
    <w:rsid w:val="00A92561"/>
    <w:rsid w:val="00A928CA"/>
    <w:rsid w:val="00A93463"/>
    <w:rsid w:val="00A95447"/>
    <w:rsid w:val="00AA270F"/>
    <w:rsid w:val="00AA294A"/>
    <w:rsid w:val="00AA3091"/>
    <w:rsid w:val="00AA347B"/>
    <w:rsid w:val="00AB0C0B"/>
    <w:rsid w:val="00AB0D84"/>
    <w:rsid w:val="00AB7F9E"/>
    <w:rsid w:val="00AC15FA"/>
    <w:rsid w:val="00AD0588"/>
    <w:rsid w:val="00AD22E3"/>
    <w:rsid w:val="00AD3044"/>
    <w:rsid w:val="00AD35D0"/>
    <w:rsid w:val="00AD5D14"/>
    <w:rsid w:val="00AD7F05"/>
    <w:rsid w:val="00AE43BA"/>
    <w:rsid w:val="00AE6090"/>
    <w:rsid w:val="00AE7459"/>
    <w:rsid w:val="00AF2A65"/>
    <w:rsid w:val="00AF580B"/>
    <w:rsid w:val="00AF72E0"/>
    <w:rsid w:val="00B05B32"/>
    <w:rsid w:val="00B07D5A"/>
    <w:rsid w:val="00B11064"/>
    <w:rsid w:val="00B14AAD"/>
    <w:rsid w:val="00B166D1"/>
    <w:rsid w:val="00B16C6C"/>
    <w:rsid w:val="00B175FD"/>
    <w:rsid w:val="00B205A5"/>
    <w:rsid w:val="00B208C6"/>
    <w:rsid w:val="00B233C4"/>
    <w:rsid w:val="00B2389E"/>
    <w:rsid w:val="00B24671"/>
    <w:rsid w:val="00B26A35"/>
    <w:rsid w:val="00B27CF6"/>
    <w:rsid w:val="00B309CA"/>
    <w:rsid w:val="00B321D3"/>
    <w:rsid w:val="00B34EFF"/>
    <w:rsid w:val="00B552DA"/>
    <w:rsid w:val="00B55D18"/>
    <w:rsid w:val="00B64245"/>
    <w:rsid w:val="00B70812"/>
    <w:rsid w:val="00B71143"/>
    <w:rsid w:val="00B84222"/>
    <w:rsid w:val="00B845C0"/>
    <w:rsid w:val="00B86040"/>
    <w:rsid w:val="00B912E8"/>
    <w:rsid w:val="00BA362D"/>
    <w:rsid w:val="00BB1903"/>
    <w:rsid w:val="00BB1F59"/>
    <w:rsid w:val="00BB6307"/>
    <w:rsid w:val="00BC0107"/>
    <w:rsid w:val="00BC22EE"/>
    <w:rsid w:val="00BD54BC"/>
    <w:rsid w:val="00BE7C1E"/>
    <w:rsid w:val="00BF3963"/>
    <w:rsid w:val="00BF7C45"/>
    <w:rsid w:val="00C0043E"/>
    <w:rsid w:val="00C01E9A"/>
    <w:rsid w:val="00C052CE"/>
    <w:rsid w:val="00C05C1A"/>
    <w:rsid w:val="00C0639A"/>
    <w:rsid w:val="00C068F5"/>
    <w:rsid w:val="00C15F8C"/>
    <w:rsid w:val="00C24D75"/>
    <w:rsid w:val="00C264FC"/>
    <w:rsid w:val="00C417AF"/>
    <w:rsid w:val="00C44921"/>
    <w:rsid w:val="00C451CA"/>
    <w:rsid w:val="00C50B3A"/>
    <w:rsid w:val="00C51156"/>
    <w:rsid w:val="00C5358D"/>
    <w:rsid w:val="00C53B47"/>
    <w:rsid w:val="00C5563E"/>
    <w:rsid w:val="00C6777A"/>
    <w:rsid w:val="00C71B8E"/>
    <w:rsid w:val="00C72AE5"/>
    <w:rsid w:val="00C747AD"/>
    <w:rsid w:val="00C85037"/>
    <w:rsid w:val="00C94219"/>
    <w:rsid w:val="00C95484"/>
    <w:rsid w:val="00CA25A5"/>
    <w:rsid w:val="00CA4C9A"/>
    <w:rsid w:val="00CB0243"/>
    <w:rsid w:val="00CB22DF"/>
    <w:rsid w:val="00CB2A9D"/>
    <w:rsid w:val="00CB5486"/>
    <w:rsid w:val="00CC0B95"/>
    <w:rsid w:val="00CC4E6C"/>
    <w:rsid w:val="00CD0488"/>
    <w:rsid w:val="00CD539E"/>
    <w:rsid w:val="00CE3A97"/>
    <w:rsid w:val="00CF295C"/>
    <w:rsid w:val="00CF4A10"/>
    <w:rsid w:val="00CF61A5"/>
    <w:rsid w:val="00CF6723"/>
    <w:rsid w:val="00D14193"/>
    <w:rsid w:val="00D24359"/>
    <w:rsid w:val="00D2587F"/>
    <w:rsid w:val="00D273D8"/>
    <w:rsid w:val="00D27D54"/>
    <w:rsid w:val="00D31D1C"/>
    <w:rsid w:val="00D32A9A"/>
    <w:rsid w:val="00D41280"/>
    <w:rsid w:val="00D4565F"/>
    <w:rsid w:val="00D470A0"/>
    <w:rsid w:val="00D47A40"/>
    <w:rsid w:val="00D51EA7"/>
    <w:rsid w:val="00D564CF"/>
    <w:rsid w:val="00D600C1"/>
    <w:rsid w:val="00D61A8A"/>
    <w:rsid w:val="00D622FA"/>
    <w:rsid w:val="00D711B8"/>
    <w:rsid w:val="00D7617F"/>
    <w:rsid w:val="00D76DB0"/>
    <w:rsid w:val="00D80743"/>
    <w:rsid w:val="00D8442F"/>
    <w:rsid w:val="00D9341A"/>
    <w:rsid w:val="00D936EB"/>
    <w:rsid w:val="00D964C9"/>
    <w:rsid w:val="00D96A37"/>
    <w:rsid w:val="00DA10C5"/>
    <w:rsid w:val="00DA1CD5"/>
    <w:rsid w:val="00DB01CE"/>
    <w:rsid w:val="00DB03BE"/>
    <w:rsid w:val="00DB121C"/>
    <w:rsid w:val="00DB353A"/>
    <w:rsid w:val="00DB4D72"/>
    <w:rsid w:val="00DB6049"/>
    <w:rsid w:val="00DB6334"/>
    <w:rsid w:val="00DC023F"/>
    <w:rsid w:val="00DC099E"/>
    <w:rsid w:val="00DC43F8"/>
    <w:rsid w:val="00DC6FB1"/>
    <w:rsid w:val="00DC72EA"/>
    <w:rsid w:val="00DD11B4"/>
    <w:rsid w:val="00DD3E1D"/>
    <w:rsid w:val="00DD561A"/>
    <w:rsid w:val="00DD5724"/>
    <w:rsid w:val="00DE70E0"/>
    <w:rsid w:val="00DF11E7"/>
    <w:rsid w:val="00DF13B5"/>
    <w:rsid w:val="00DF188E"/>
    <w:rsid w:val="00DF2163"/>
    <w:rsid w:val="00DF75B9"/>
    <w:rsid w:val="00E0538A"/>
    <w:rsid w:val="00E14015"/>
    <w:rsid w:val="00E14C8F"/>
    <w:rsid w:val="00E1567F"/>
    <w:rsid w:val="00E23441"/>
    <w:rsid w:val="00E26159"/>
    <w:rsid w:val="00E27159"/>
    <w:rsid w:val="00E2765E"/>
    <w:rsid w:val="00E31548"/>
    <w:rsid w:val="00E32EC4"/>
    <w:rsid w:val="00E33E7D"/>
    <w:rsid w:val="00E36E31"/>
    <w:rsid w:val="00E37CF1"/>
    <w:rsid w:val="00E41914"/>
    <w:rsid w:val="00E41D82"/>
    <w:rsid w:val="00E501A3"/>
    <w:rsid w:val="00E5137F"/>
    <w:rsid w:val="00E513B5"/>
    <w:rsid w:val="00E5239B"/>
    <w:rsid w:val="00E54757"/>
    <w:rsid w:val="00E56215"/>
    <w:rsid w:val="00E562CD"/>
    <w:rsid w:val="00E57601"/>
    <w:rsid w:val="00E67F2C"/>
    <w:rsid w:val="00E70A61"/>
    <w:rsid w:val="00E76AA9"/>
    <w:rsid w:val="00E77347"/>
    <w:rsid w:val="00E81633"/>
    <w:rsid w:val="00E90ED8"/>
    <w:rsid w:val="00E9130D"/>
    <w:rsid w:val="00E92E34"/>
    <w:rsid w:val="00E9428B"/>
    <w:rsid w:val="00E95733"/>
    <w:rsid w:val="00E96200"/>
    <w:rsid w:val="00EA0109"/>
    <w:rsid w:val="00EA24F4"/>
    <w:rsid w:val="00EA2EBD"/>
    <w:rsid w:val="00EB4142"/>
    <w:rsid w:val="00EC1191"/>
    <w:rsid w:val="00EC23F3"/>
    <w:rsid w:val="00EC445C"/>
    <w:rsid w:val="00EC50E4"/>
    <w:rsid w:val="00EC5122"/>
    <w:rsid w:val="00EC6519"/>
    <w:rsid w:val="00EC6940"/>
    <w:rsid w:val="00EE0A2F"/>
    <w:rsid w:val="00EE13D1"/>
    <w:rsid w:val="00EE15E3"/>
    <w:rsid w:val="00EE3D23"/>
    <w:rsid w:val="00EE4300"/>
    <w:rsid w:val="00EF3648"/>
    <w:rsid w:val="00EF6A7A"/>
    <w:rsid w:val="00F05C26"/>
    <w:rsid w:val="00F077CD"/>
    <w:rsid w:val="00F14E79"/>
    <w:rsid w:val="00F17889"/>
    <w:rsid w:val="00F20B33"/>
    <w:rsid w:val="00F263F0"/>
    <w:rsid w:val="00F267C8"/>
    <w:rsid w:val="00F27946"/>
    <w:rsid w:val="00F317E6"/>
    <w:rsid w:val="00F35E4A"/>
    <w:rsid w:val="00F37CB5"/>
    <w:rsid w:val="00F42447"/>
    <w:rsid w:val="00F439FB"/>
    <w:rsid w:val="00F43B6F"/>
    <w:rsid w:val="00F443B7"/>
    <w:rsid w:val="00F45392"/>
    <w:rsid w:val="00F461BC"/>
    <w:rsid w:val="00F53E4F"/>
    <w:rsid w:val="00F55389"/>
    <w:rsid w:val="00F61A95"/>
    <w:rsid w:val="00F648F1"/>
    <w:rsid w:val="00F70642"/>
    <w:rsid w:val="00F7469C"/>
    <w:rsid w:val="00F76187"/>
    <w:rsid w:val="00F8198D"/>
    <w:rsid w:val="00F845FB"/>
    <w:rsid w:val="00F84FED"/>
    <w:rsid w:val="00F9147A"/>
    <w:rsid w:val="00F97942"/>
    <w:rsid w:val="00FA3968"/>
    <w:rsid w:val="00FA5292"/>
    <w:rsid w:val="00FA606D"/>
    <w:rsid w:val="00FB0B06"/>
    <w:rsid w:val="00FB69D5"/>
    <w:rsid w:val="00FC630F"/>
    <w:rsid w:val="00FC77A1"/>
    <w:rsid w:val="00FC7E1A"/>
    <w:rsid w:val="00FD0EEA"/>
    <w:rsid w:val="00FE162B"/>
    <w:rsid w:val="00FE18F6"/>
    <w:rsid w:val="00FE25F3"/>
    <w:rsid w:val="00FE545B"/>
    <w:rsid w:val="00FE7A38"/>
    <w:rsid w:val="00FF1733"/>
    <w:rsid w:val="00FF5425"/>
    <w:rsid w:val="00FF5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1B8"/>
    <w:pPr>
      <w:spacing w:after="200" w:line="276" w:lineRule="auto"/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490CAC"/>
    <w:pPr>
      <w:keepNext/>
      <w:keepLines/>
      <w:spacing w:before="480" w:after="0"/>
      <w:ind w:firstLine="0"/>
      <w:outlineLvl w:val="0"/>
    </w:pPr>
    <w:rPr>
      <w:rFonts w:eastAsia="Times New Roman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A311B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PlusTitle">
    <w:name w:val="ConsPlusTitle"/>
    <w:rsid w:val="00A311B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a3">
    <w:name w:val="Normal (Web)"/>
    <w:basedOn w:val="a"/>
    <w:uiPriority w:val="99"/>
    <w:rsid w:val="00A311B8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rsid w:val="00A311B8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/>
    </w:rPr>
  </w:style>
  <w:style w:type="character" w:customStyle="1" w:styleId="10">
    <w:name w:val="Заголовок 1 Знак"/>
    <w:basedOn w:val="a0"/>
    <w:link w:val="1"/>
    <w:rsid w:val="00490CAC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490CAC"/>
    <w:pPr>
      <w:spacing w:after="120" w:line="240" w:lineRule="auto"/>
      <w:ind w:left="283" w:firstLine="0"/>
      <w:jc w:val="left"/>
    </w:pPr>
    <w:rPr>
      <w:rFonts w:eastAsia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90CA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1">
    <w:name w:val="Обычный (веб)1"/>
    <w:basedOn w:val="a"/>
    <w:rsid w:val="00490CAC"/>
    <w:pPr>
      <w:spacing w:before="240" w:after="240" w:line="240" w:lineRule="auto"/>
      <w:ind w:left="480" w:right="240" w:firstLine="0"/>
    </w:pPr>
    <w:rPr>
      <w:rFonts w:ascii="Verdana" w:eastAsia="Times New Roman" w:hAnsi="Verdana"/>
      <w:color w:val="000000"/>
      <w:sz w:val="16"/>
      <w:szCs w:val="16"/>
      <w:lang w:eastAsia="ru-RU"/>
    </w:rPr>
  </w:style>
  <w:style w:type="paragraph" w:styleId="a4">
    <w:name w:val="Body Text"/>
    <w:basedOn w:val="a"/>
    <w:link w:val="a5"/>
    <w:uiPriority w:val="99"/>
    <w:rsid w:val="00490CAC"/>
    <w:pPr>
      <w:spacing w:after="120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490C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nhideWhenUsed/>
    <w:rsid w:val="00490CA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490CAC"/>
    <w:rPr>
      <w:rFonts w:ascii="Times New Roman" w:eastAsia="Calibri" w:hAnsi="Times New Roman" w:cs="Times New Roman"/>
      <w:sz w:val="28"/>
    </w:rPr>
  </w:style>
  <w:style w:type="paragraph" w:customStyle="1" w:styleId="a8">
    <w:name w:val="Мой стиль"/>
    <w:basedOn w:val="a"/>
    <w:rsid w:val="00490CAC"/>
    <w:pPr>
      <w:widowControl w:val="0"/>
      <w:tabs>
        <w:tab w:val="left" w:pos="1680"/>
      </w:tabs>
      <w:adjustRightInd w:val="0"/>
      <w:spacing w:after="120" w:line="288" w:lineRule="auto"/>
      <w:ind w:left="1701" w:hanging="501"/>
      <w:textAlignment w:val="baseline"/>
    </w:pPr>
    <w:rPr>
      <w:rFonts w:ascii="Georgia" w:eastAsia="Times New Roman" w:hAnsi="Georgia"/>
      <w:sz w:val="22"/>
      <w:szCs w:val="20"/>
      <w:lang w:eastAsia="ru-RU"/>
    </w:rPr>
  </w:style>
  <w:style w:type="character" w:customStyle="1" w:styleId="a9">
    <w:name w:val="Марка Знак"/>
    <w:basedOn w:val="a0"/>
    <w:rsid w:val="00490CAC"/>
    <w:rPr>
      <w:rFonts w:ascii="Georgia" w:hAnsi="Georgia"/>
      <w:bCs/>
      <w:i/>
      <w:noProof w:val="0"/>
      <w:sz w:val="22"/>
      <w:lang w:val="ru-RU" w:eastAsia="ru-RU" w:bidi="ar-SA"/>
    </w:rPr>
  </w:style>
  <w:style w:type="paragraph" w:styleId="aa">
    <w:name w:val="header"/>
    <w:basedOn w:val="a"/>
    <w:link w:val="ab"/>
    <w:uiPriority w:val="99"/>
    <w:unhideWhenUsed/>
    <w:rsid w:val="00DC4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C43F8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semiHidden/>
    <w:unhideWhenUsed/>
    <w:rsid w:val="00DC4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DC43F8"/>
    <w:rPr>
      <w:rFonts w:ascii="Times New Roman" w:hAnsi="Times New Roman"/>
      <w:sz w:val="28"/>
      <w:szCs w:val="22"/>
      <w:lang w:eastAsia="en-US"/>
    </w:rPr>
  </w:style>
  <w:style w:type="character" w:styleId="ae">
    <w:name w:val="Strong"/>
    <w:basedOn w:val="a0"/>
    <w:uiPriority w:val="22"/>
    <w:qFormat/>
    <w:rsid w:val="0077003C"/>
    <w:rPr>
      <w:b/>
      <w:bCs/>
    </w:rPr>
  </w:style>
  <w:style w:type="paragraph" w:customStyle="1" w:styleId="ConsPlusCell">
    <w:name w:val="ConsPlusCell"/>
    <w:uiPriority w:val="99"/>
    <w:rsid w:val="007A171D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f">
    <w:name w:val="Balloon Text"/>
    <w:basedOn w:val="a"/>
    <w:link w:val="af0"/>
    <w:uiPriority w:val="99"/>
    <w:semiHidden/>
    <w:unhideWhenUsed/>
    <w:rsid w:val="00FC7E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C7E1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12715;fld=134" TargetMode="External"/><Relationship Id="rId13" Type="http://schemas.openxmlformats.org/officeDocument/2006/relationships/hyperlink" Target="consultantplus://offline/main?base=LAW;n=112715;fld=134;dst=2615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hyperlink" Target="consultantplus://offline/ref=1BCF39DF6D2044D611AFAD739161B685BB5DF27E301BB488373CF20F1F8DBD361ED5F0BE450BACFC6A2DH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6E63F5DC8A65D31BC852ACF6660D593508E80F01EC70964FCB364EED80DB4571829B145265862816z9s5H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main?base=LAW;n=112715;fld=134;dst=1010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LAW;n=112715;fld=134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&#1041;&#1072;&#1075;&#1076;&#1072;&#1089;&#1072;&#1088;&#1103;&#1085;\&#1057;&#1041;&#1054;&#1056;&#1053;&#1048;&#1050;%20&#1052;&#1054;&#1044;&#1045;&#1051;&#1068;&#1053;&#1067;&#1061;%20&#1052;&#1053;&#1055;&#1040;\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3B3019-07D6-4F87-A6F1-41291CD677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</Template>
  <TotalTime>2</TotalTime>
  <Pages>23</Pages>
  <Words>7536</Words>
  <Characters>42961</Characters>
  <Application>Microsoft Office Word</Application>
  <DocSecurity>0</DocSecurity>
  <Lines>358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50397</CharactersWithSpaces>
  <SharedDoc>false</SharedDoc>
  <HLinks>
    <vt:vector size="30" baseType="variant">
      <vt:variant>
        <vt:i4>458842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consultantplus://offline/main?base=LAW;n=112715;fld=134;dst=2615</vt:lpwstr>
      </vt:variant>
      <vt:variant>
        <vt:lpwstr/>
      </vt:variant>
      <vt:variant>
        <vt:i4>7405693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consultantplus://offline/main?base=LAW;n=112715;fld=134</vt:lpwstr>
      </vt:variant>
      <vt:variant>
        <vt:lpwstr/>
      </vt:variant>
      <vt:variant>
        <vt:i4>3276904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consultantplus://offline/main?base=LAW;n=112715;fld=134;dst=101016</vt:lpwstr>
      </vt:variant>
      <vt:variant>
        <vt:lpwstr/>
      </vt:variant>
      <vt:variant>
        <vt:i4>7405693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consultantplus://offline/main?base=LAW;n=112715;fld=134</vt:lpwstr>
      </vt:variant>
      <vt:variant>
        <vt:lpwstr/>
      </vt:variant>
      <vt:variant>
        <vt:i4>7405693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consultantplus://offline/main?base=LAW;n=112715;fld=134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station252</dc:creator>
  <cp:lastModifiedBy>User Windows</cp:lastModifiedBy>
  <cp:revision>2</cp:revision>
  <cp:lastPrinted>2014-09-05T02:31:00Z</cp:lastPrinted>
  <dcterms:created xsi:type="dcterms:W3CDTF">2025-02-26T04:36:00Z</dcterms:created>
  <dcterms:modified xsi:type="dcterms:W3CDTF">2025-02-26T04:36:00Z</dcterms:modified>
</cp:coreProperties>
</file>